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B76605A" w14:textId="77777777" w:rsidR="005D54D3" w:rsidRPr="00CA0D6B" w:rsidRDefault="005D54D3" w:rsidP="005D54D3">
      <w:bookmarkStart w:id="0" w:name="_GoBack"/>
      <w:bookmarkEnd w:id="0"/>
    </w:p>
    <w:p w14:paraId="475B424C" w14:textId="77777777" w:rsidR="005D54D3" w:rsidRPr="00CA0D6B" w:rsidRDefault="005D54D3" w:rsidP="005D54D3"/>
    <w:p w14:paraId="130B4324" w14:textId="77777777" w:rsidR="005D54D3" w:rsidRPr="00CA0D6B" w:rsidRDefault="005D54D3" w:rsidP="005D54D3"/>
    <w:p w14:paraId="321B7447" w14:textId="77777777" w:rsidR="005D54D3" w:rsidRPr="00CA0D6B" w:rsidRDefault="005D54D3" w:rsidP="005D54D3"/>
    <w:p w14:paraId="6248841C" w14:textId="77777777" w:rsidR="005D54D3" w:rsidRPr="00CA0D6B" w:rsidRDefault="005D54D3" w:rsidP="005D54D3"/>
    <w:p w14:paraId="1301087B" w14:textId="77777777" w:rsidR="005D54D3" w:rsidRPr="00CA0D6B" w:rsidRDefault="005D54D3" w:rsidP="005D54D3"/>
    <w:p w14:paraId="29AF1626" w14:textId="77777777" w:rsidR="005D54D3" w:rsidRPr="00CA0D6B" w:rsidRDefault="005D54D3" w:rsidP="00F111AF">
      <w:pPr>
        <w:jc w:val="center"/>
        <w:rPr>
          <w:b/>
          <w:bCs/>
        </w:rPr>
      </w:pPr>
      <w:r w:rsidRPr="00CA0D6B">
        <w:rPr>
          <w:noProof/>
          <w:shd w:val="clear" w:color="auto" w:fill="E6E6E6"/>
          <w:lang w:eastAsia="es-CO"/>
        </w:rPr>
        <w:drawing>
          <wp:inline distT="0" distB="0" distL="0" distR="0" wp14:anchorId="708BB399" wp14:editId="3A75E0C7">
            <wp:extent cx="3257550" cy="3152775"/>
            <wp:effectExtent l="0" t="0" r="0" b="9525"/>
            <wp:docPr id="10" name="Imagen 4" descr="F:\EQUIPO UMV\PERSONAL\Pictures\LOGO UM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F:\EQUIPO UMV\PERSONAL\Pictures\LOGO UMV.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57550" cy="3152775"/>
                    </a:xfrm>
                    <a:prstGeom prst="rect">
                      <a:avLst/>
                    </a:prstGeom>
                    <a:noFill/>
                    <a:ln>
                      <a:noFill/>
                    </a:ln>
                  </pic:spPr>
                </pic:pic>
              </a:graphicData>
            </a:graphic>
          </wp:inline>
        </w:drawing>
      </w:r>
    </w:p>
    <w:p w14:paraId="3CF183E0" w14:textId="77777777" w:rsidR="005D54D3" w:rsidRPr="00CA0D6B" w:rsidRDefault="005D54D3" w:rsidP="005D54D3"/>
    <w:p w14:paraId="185CFA93" w14:textId="77777777" w:rsidR="005D54D3" w:rsidRPr="00CA0D6B" w:rsidRDefault="005D54D3" w:rsidP="005D54D3"/>
    <w:p w14:paraId="420596D8" w14:textId="77777777" w:rsidR="005D54D3" w:rsidRPr="00CA0D6B" w:rsidRDefault="005D54D3" w:rsidP="005D54D3">
      <w:pPr>
        <w:rPr>
          <w:b/>
          <w:bCs/>
        </w:rPr>
      </w:pPr>
    </w:p>
    <w:p w14:paraId="6B78B435" w14:textId="77777777" w:rsidR="005D54D3" w:rsidRPr="00CA0D6B" w:rsidRDefault="005D54D3" w:rsidP="005D54D3"/>
    <w:p w14:paraId="10A649FF" w14:textId="77777777" w:rsidR="005D54D3" w:rsidRPr="00CA0D6B" w:rsidRDefault="005D54D3" w:rsidP="005D54D3"/>
    <w:p w14:paraId="56716F1D" w14:textId="77777777" w:rsidR="005D54D3" w:rsidRPr="00CA0D6B" w:rsidRDefault="005D54D3" w:rsidP="005D54D3"/>
    <w:p w14:paraId="58C07D35" w14:textId="77777777" w:rsidR="005D54D3" w:rsidRPr="00CA0D6B" w:rsidRDefault="005D54D3" w:rsidP="005D54D3"/>
    <w:p w14:paraId="6B9033A4" w14:textId="77777777" w:rsidR="00F111AF" w:rsidRPr="00CA0D6B" w:rsidRDefault="00F111AF" w:rsidP="005D54D3"/>
    <w:p w14:paraId="161A0F2B" w14:textId="77777777" w:rsidR="005D54D3" w:rsidRPr="00CA0D6B" w:rsidRDefault="005D54D3" w:rsidP="005D54D3"/>
    <w:p w14:paraId="00C4B061" w14:textId="77777777" w:rsidR="005D54D3" w:rsidRPr="00CA0D6B" w:rsidRDefault="00090B62" w:rsidP="005D54D3">
      <w:pPr>
        <w:pStyle w:val="Default"/>
        <w:rPr>
          <w:lang w:val="es-CO"/>
        </w:rPr>
      </w:pPr>
      <w:r w:rsidRPr="00CA0D6B">
        <w:rPr>
          <w:lang w:val="es-CO"/>
        </w:rPr>
        <w:t>POLÍTICA DE SEGURIDAD PARA LA GESTION DE CONTRASEÑAS</w:t>
      </w:r>
    </w:p>
    <w:p w14:paraId="14AF1EDB" w14:textId="77777777" w:rsidR="005D54D3" w:rsidRPr="00CA0D6B" w:rsidRDefault="005D54D3" w:rsidP="005D54D3"/>
    <w:p w14:paraId="1D3F7215" w14:textId="77777777" w:rsidR="005D54D3" w:rsidRPr="00CA0D6B" w:rsidRDefault="005D54D3" w:rsidP="005D54D3"/>
    <w:p w14:paraId="2608494A" w14:textId="77777777" w:rsidR="005D54D3" w:rsidRPr="00CA0D6B" w:rsidRDefault="005D54D3" w:rsidP="005D54D3"/>
    <w:p w14:paraId="26F059D0" w14:textId="77777777" w:rsidR="005D54D3" w:rsidRPr="00CA0D6B" w:rsidRDefault="005D54D3" w:rsidP="005D54D3"/>
    <w:p w14:paraId="6DB24C0D" w14:textId="77777777" w:rsidR="005D54D3" w:rsidRPr="00CA0D6B" w:rsidRDefault="005D54D3" w:rsidP="005D54D3"/>
    <w:p w14:paraId="6C1C7BDA" w14:textId="77777777" w:rsidR="005D54D3" w:rsidRPr="00CA0D6B" w:rsidRDefault="005D54D3" w:rsidP="005D54D3"/>
    <w:p w14:paraId="1BC85CCC" w14:textId="77777777" w:rsidR="005D54D3" w:rsidRPr="00CA0D6B" w:rsidRDefault="005D54D3" w:rsidP="005D54D3"/>
    <w:p w14:paraId="709CC8A9" w14:textId="77777777" w:rsidR="005D54D3" w:rsidRPr="00CA0D6B" w:rsidRDefault="005D54D3" w:rsidP="005D54D3"/>
    <w:p w14:paraId="49CAF155" w14:textId="77777777" w:rsidR="005D54D3" w:rsidRPr="00CA0D6B" w:rsidRDefault="005D54D3" w:rsidP="005D54D3"/>
    <w:p w14:paraId="09992020" w14:textId="77777777" w:rsidR="005D54D3" w:rsidRPr="00CA0D6B" w:rsidRDefault="005D54D3" w:rsidP="005D54D3"/>
    <w:p w14:paraId="527221B9" w14:textId="77777777" w:rsidR="005D54D3" w:rsidRPr="00CA0D6B" w:rsidRDefault="005D54D3" w:rsidP="005D54D3"/>
    <w:p w14:paraId="7F849596" w14:textId="77777777" w:rsidR="00251C6D" w:rsidRPr="00CA0D6B" w:rsidRDefault="005D54D3" w:rsidP="00F111AF">
      <w:pPr>
        <w:pStyle w:val="Default"/>
        <w:rPr>
          <w:lang w:val="es-CO"/>
        </w:rPr>
        <w:sectPr w:rsidR="00251C6D" w:rsidRPr="00CA0D6B" w:rsidSect="005D54D3">
          <w:headerReference w:type="even" r:id="rId12"/>
          <w:headerReference w:type="default" r:id="rId13"/>
          <w:footerReference w:type="even" r:id="rId14"/>
          <w:footerReference w:type="default" r:id="rId15"/>
          <w:headerReference w:type="first" r:id="rId16"/>
          <w:footerReference w:type="first" r:id="rId17"/>
          <w:pgSz w:w="12240" w:h="15840" w:code="1"/>
          <w:pgMar w:top="1440" w:right="1134" w:bottom="1440" w:left="1701" w:header="709" w:footer="709" w:gutter="0"/>
          <w:cols w:space="708"/>
          <w:docGrid w:linePitch="360"/>
        </w:sectPr>
      </w:pPr>
      <w:r w:rsidRPr="00CA0D6B">
        <w:rPr>
          <w:sz w:val="36"/>
          <w:szCs w:val="22"/>
          <w:lang w:val="es-CO"/>
        </w:rPr>
        <w:t xml:space="preserve">Bogotá, D.C., </w:t>
      </w:r>
      <w:r w:rsidR="001A2494" w:rsidRPr="00CA0D6B">
        <w:rPr>
          <w:sz w:val="36"/>
          <w:szCs w:val="22"/>
          <w:lang w:val="es-CO"/>
        </w:rPr>
        <w:t xml:space="preserve">Julio </w:t>
      </w:r>
      <w:r w:rsidRPr="00CA0D6B">
        <w:rPr>
          <w:sz w:val="36"/>
          <w:szCs w:val="22"/>
          <w:lang w:val="es-CO"/>
        </w:rPr>
        <w:t>202</w:t>
      </w:r>
      <w:r w:rsidR="00F111AF" w:rsidRPr="00CA0D6B">
        <w:rPr>
          <w:sz w:val="36"/>
          <w:szCs w:val="22"/>
          <w:lang w:val="es-CO"/>
        </w:rPr>
        <w:t>5</w:t>
      </w:r>
    </w:p>
    <w:sdt>
      <w:sdtPr>
        <w:rPr>
          <w:rFonts w:eastAsiaTheme="minorEastAsia" w:cstheme="minorBidi"/>
          <w:b w:val="0"/>
          <w:kern w:val="2"/>
          <w:sz w:val="20"/>
          <w:szCs w:val="20"/>
          <w:lang w:val="es-CO"/>
          <w14:ligatures w14:val="standardContextual"/>
        </w:rPr>
        <w:id w:val="938261757"/>
        <w:docPartObj>
          <w:docPartGallery w:val="Table of Contents"/>
          <w:docPartUnique/>
        </w:docPartObj>
      </w:sdtPr>
      <w:sdtEndPr>
        <w:rPr>
          <w:noProof/>
        </w:rPr>
      </w:sdtEndPr>
      <w:sdtContent>
        <w:p w14:paraId="1C6BA477" w14:textId="77777777" w:rsidR="00251C6D" w:rsidRPr="00CA0D6B" w:rsidRDefault="00251C6D" w:rsidP="00090B62">
          <w:pPr>
            <w:pStyle w:val="TtuloTDC"/>
            <w:numPr>
              <w:ilvl w:val="0"/>
              <w:numId w:val="0"/>
            </w:numPr>
            <w:rPr>
              <w:lang w:val="es-CO"/>
            </w:rPr>
          </w:pPr>
          <w:r w:rsidRPr="00CA0D6B">
            <w:rPr>
              <w:lang w:val="es-CO"/>
            </w:rPr>
            <w:t>Tabl</w:t>
          </w:r>
          <w:r w:rsidR="001A2494" w:rsidRPr="00CA0D6B">
            <w:rPr>
              <w:lang w:val="es-CO"/>
            </w:rPr>
            <w:t>a de Contenido</w:t>
          </w:r>
        </w:p>
        <w:p w14:paraId="68911E34" w14:textId="77777777" w:rsidR="00CA0D6B" w:rsidRDefault="00311886">
          <w:pPr>
            <w:pStyle w:val="TDC1"/>
            <w:tabs>
              <w:tab w:val="left" w:pos="480"/>
              <w:tab w:val="right" w:leader="dot" w:pos="9395"/>
            </w:tabs>
            <w:rPr>
              <w:rFonts w:asciiTheme="minorHAnsi" w:eastAsiaTheme="minorEastAsia" w:hAnsiTheme="minorHAnsi"/>
              <w:b w:val="0"/>
              <w:caps w:val="0"/>
              <w:noProof/>
              <w:sz w:val="24"/>
              <w:lang w:eastAsia="es-CO"/>
            </w:rPr>
          </w:pPr>
          <w:r w:rsidRPr="00CA0D6B">
            <w:rPr>
              <w:b w:val="0"/>
              <w:caps w:val="0"/>
            </w:rPr>
            <w:fldChar w:fldCharType="begin"/>
          </w:r>
          <w:r w:rsidRPr="00CA0D6B">
            <w:rPr>
              <w:b w:val="0"/>
              <w:caps w:val="0"/>
            </w:rPr>
            <w:instrText xml:space="preserve"> TOC \o "1-3" \h \z \u </w:instrText>
          </w:r>
          <w:r w:rsidRPr="00CA0D6B">
            <w:rPr>
              <w:b w:val="0"/>
              <w:caps w:val="0"/>
            </w:rPr>
            <w:fldChar w:fldCharType="separate"/>
          </w:r>
          <w:hyperlink w:anchor="_Toc204261580" w:history="1">
            <w:r w:rsidR="00CA0D6B" w:rsidRPr="009241BA">
              <w:rPr>
                <w:rStyle w:val="Hipervnculo"/>
                <w:noProof/>
              </w:rPr>
              <w:t>1</w:t>
            </w:r>
            <w:r w:rsidR="00CA0D6B">
              <w:rPr>
                <w:rFonts w:asciiTheme="minorHAnsi" w:eastAsiaTheme="minorEastAsia" w:hAnsiTheme="minorHAnsi"/>
                <w:b w:val="0"/>
                <w:caps w:val="0"/>
                <w:noProof/>
                <w:sz w:val="24"/>
                <w:lang w:eastAsia="es-CO"/>
              </w:rPr>
              <w:tab/>
            </w:r>
            <w:r w:rsidR="00CA0D6B" w:rsidRPr="009241BA">
              <w:rPr>
                <w:rStyle w:val="Hipervnculo"/>
                <w:noProof/>
              </w:rPr>
              <w:t>INTRODUCCIÓN</w:t>
            </w:r>
            <w:r w:rsidR="00CA0D6B">
              <w:rPr>
                <w:noProof/>
                <w:webHidden/>
              </w:rPr>
              <w:tab/>
            </w:r>
            <w:r w:rsidR="00CA0D6B">
              <w:rPr>
                <w:noProof/>
                <w:webHidden/>
              </w:rPr>
              <w:fldChar w:fldCharType="begin"/>
            </w:r>
            <w:r w:rsidR="00CA0D6B">
              <w:rPr>
                <w:noProof/>
                <w:webHidden/>
              </w:rPr>
              <w:instrText xml:space="preserve"> PAGEREF _Toc204261580 \h </w:instrText>
            </w:r>
            <w:r w:rsidR="00CA0D6B">
              <w:rPr>
                <w:noProof/>
                <w:webHidden/>
              </w:rPr>
            </w:r>
            <w:r w:rsidR="00CA0D6B">
              <w:rPr>
                <w:noProof/>
                <w:webHidden/>
              </w:rPr>
              <w:fldChar w:fldCharType="separate"/>
            </w:r>
            <w:r w:rsidR="00CA0D6B">
              <w:rPr>
                <w:noProof/>
                <w:webHidden/>
              </w:rPr>
              <w:t>3</w:t>
            </w:r>
            <w:r w:rsidR="00CA0D6B">
              <w:rPr>
                <w:noProof/>
                <w:webHidden/>
              </w:rPr>
              <w:fldChar w:fldCharType="end"/>
            </w:r>
          </w:hyperlink>
        </w:p>
        <w:p w14:paraId="22409AD7" w14:textId="77777777" w:rsidR="00CA0D6B" w:rsidRDefault="00243DC9">
          <w:pPr>
            <w:pStyle w:val="TDC1"/>
            <w:tabs>
              <w:tab w:val="left" w:pos="480"/>
              <w:tab w:val="right" w:leader="dot" w:pos="9395"/>
            </w:tabs>
            <w:rPr>
              <w:rFonts w:asciiTheme="minorHAnsi" w:eastAsiaTheme="minorEastAsia" w:hAnsiTheme="minorHAnsi"/>
              <w:b w:val="0"/>
              <w:caps w:val="0"/>
              <w:noProof/>
              <w:sz w:val="24"/>
              <w:lang w:eastAsia="es-CO"/>
            </w:rPr>
          </w:pPr>
          <w:hyperlink w:anchor="_Toc204261581" w:history="1">
            <w:r w:rsidR="00CA0D6B" w:rsidRPr="009241BA">
              <w:rPr>
                <w:rStyle w:val="Hipervnculo"/>
                <w:noProof/>
              </w:rPr>
              <w:t>2</w:t>
            </w:r>
            <w:r w:rsidR="00CA0D6B">
              <w:rPr>
                <w:rFonts w:asciiTheme="minorHAnsi" w:eastAsiaTheme="minorEastAsia" w:hAnsiTheme="minorHAnsi"/>
                <w:b w:val="0"/>
                <w:caps w:val="0"/>
                <w:noProof/>
                <w:sz w:val="24"/>
                <w:lang w:eastAsia="es-CO"/>
              </w:rPr>
              <w:tab/>
            </w:r>
            <w:r w:rsidR="00CA0D6B" w:rsidRPr="009241BA">
              <w:rPr>
                <w:rStyle w:val="Hipervnculo"/>
                <w:noProof/>
              </w:rPr>
              <w:t>GLOSARIO DE TERMINOS</w:t>
            </w:r>
            <w:r w:rsidR="00CA0D6B">
              <w:rPr>
                <w:noProof/>
                <w:webHidden/>
              </w:rPr>
              <w:tab/>
            </w:r>
            <w:r w:rsidR="00CA0D6B">
              <w:rPr>
                <w:noProof/>
                <w:webHidden/>
              </w:rPr>
              <w:fldChar w:fldCharType="begin"/>
            </w:r>
            <w:r w:rsidR="00CA0D6B">
              <w:rPr>
                <w:noProof/>
                <w:webHidden/>
              </w:rPr>
              <w:instrText xml:space="preserve"> PAGEREF _Toc204261581 \h </w:instrText>
            </w:r>
            <w:r w:rsidR="00CA0D6B">
              <w:rPr>
                <w:noProof/>
                <w:webHidden/>
              </w:rPr>
            </w:r>
            <w:r w:rsidR="00CA0D6B">
              <w:rPr>
                <w:noProof/>
                <w:webHidden/>
              </w:rPr>
              <w:fldChar w:fldCharType="separate"/>
            </w:r>
            <w:r w:rsidR="00CA0D6B">
              <w:rPr>
                <w:noProof/>
                <w:webHidden/>
              </w:rPr>
              <w:t>3</w:t>
            </w:r>
            <w:r w:rsidR="00CA0D6B">
              <w:rPr>
                <w:noProof/>
                <w:webHidden/>
              </w:rPr>
              <w:fldChar w:fldCharType="end"/>
            </w:r>
          </w:hyperlink>
        </w:p>
        <w:p w14:paraId="2380FDCD" w14:textId="77777777" w:rsidR="00CA0D6B" w:rsidRDefault="00243DC9">
          <w:pPr>
            <w:pStyle w:val="TDC1"/>
            <w:tabs>
              <w:tab w:val="left" w:pos="480"/>
              <w:tab w:val="right" w:leader="dot" w:pos="9395"/>
            </w:tabs>
            <w:rPr>
              <w:rFonts w:asciiTheme="minorHAnsi" w:eastAsiaTheme="minorEastAsia" w:hAnsiTheme="minorHAnsi"/>
              <w:b w:val="0"/>
              <w:caps w:val="0"/>
              <w:noProof/>
              <w:sz w:val="24"/>
              <w:lang w:eastAsia="es-CO"/>
            </w:rPr>
          </w:pPr>
          <w:hyperlink w:anchor="_Toc204261582" w:history="1">
            <w:r w:rsidR="00CA0D6B" w:rsidRPr="009241BA">
              <w:rPr>
                <w:rStyle w:val="Hipervnculo"/>
                <w:noProof/>
              </w:rPr>
              <w:t>3</w:t>
            </w:r>
            <w:r w:rsidR="00CA0D6B">
              <w:rPr>
                <w:rFonts w:asciiTheme="minorHAnsi" w:eastAsiaTheme="minorEastAsia" w:hAnsiTheme="minorHAnsi"/>
                <w:b w:val="0"/>
                <w:caps w:val="0"/>
                <w:noProof/>
                <w:sz w:val="24"/>
                <w:lang w:eastAsia="es-CO"/>
              </w:rPr>
              <w:tab/>
            </w:r>
            <w:r w:rsidR="00CA0D6B" w:rsidRPr="009241BA">
              <w:rPr>
                <w:rStyle w:val="Hipervnculo"/>
                <w:noProof/>
              </w:rPr>
              <w:t>OBJETIVO GENERAL</w:t>
            </w:r>
            <w:r w:rsidR="00CA0D6B">
              <w:rPr>
                <w:noProof/>
                <w:webHidden/>
              </w:rPr>
              <w:tab/>
            </w:r>
            <w:r w:rsidR="00CA0D6B">
              <w:rPr>
                <w:noProof/>
                <w:webHidden/>
              </w:rPr>
              <w:fldChar w:fldCharType="begin"/>
            </w:r>
            <w:r w:rsidR="00CA0D6B">
              <w:rPr>
                <w:noProof/>
                <w:webHidden/>
              </w:rPr>
              <w:instrText xml:space="preserve"> PAGEREF _Toc204261582 \h </w:instrText>
            </w:r>
            <w:r w:rsidR="00CA0D6B">
              <w:rPr>
                <w:noProof/>
                <w:webHidden/>
              </w:rPr>
            </w:r>
            <w:r w:rsidR="00CA0D6B">
              <w:rPr>
                <w:noProof/>
                <w:webHidden/>
              </w:rPr>
              <w:fldChar w:fldCharType="separate"/>
            </w:r>
            <w:r w:rsidR="00CA0D6B">
              <w:rPr>
                <w:noProof/>
                <w:webHidden/>
              </w:rPr>
              <w:t>3</w:t>
            </w:r>
            <w:r w:rsidR="00CA0D6B">
              <w:rPr>
                <w:noProof/>
                <w:webHidden/>
              </w:rPr>
              <w:fldChar w:fldCharType="end"/>
            </w:r>
          </w:hyperlink>
        </w:p>
        <w:p w14:paraId="26957731" w14:textId="77777777" w:rsidR="00CA0D6B" w:rsidRDefault="00243DC9">
          <w:pPr>
            <w:pStyle w:val="TDC2"/>
            <w:tabs>
              <w:tab w:val="left" w:pos="960"/>
              <w:tab w:val="right" w:leader="dot" w:pos="9395"/>
            </w:tabs>
            <w:rPr>
              <w:noProof/>
            </w:rPr>
          </w:pPr>
          <w:hyperlink w:anchor="_Toc204261583" w:history="1">
            <w:r w:rsidR="00CA0D6B" w:rsidRPr="009241BA">
              <w:rPr>
                <w:rStyle w:val="Hipervnculo"/>
                <w:noProof/>
              </w:rPr>
              <w:t>3.1</w:t>
            </w:r>
            <w:r w:rsidR="00CA0D6B">
              <w:rPr>
                <w:noProof/>
              </w:rPr>
              <w:tab/>
            </w:r>
            <w:r w:rsidR="00CA0D6B" w:rsidRPr="009241BA">
              <w:rPr>
                <w:rStyle w:val="Hipervnculo"/>
                <w:noProof/>
              </w:rPr>
              <w:t>OBJETIVOS ESPECIFICOS</w:t>
            </w:r>
            <w:r w:rsidR="00CA0D6B">
              <w:rPr>
                <w:noProof/>
                <w:webHidden/>
              </w:rPr>
              <w:tab/>
            </w:r>
            <w:r w:rsidR="00CA0D6B">
              <w:rPr>
                <w:noProof/>
                <w:webHidden/>
              </w:rPr>
              <w:fldChar w:fldCharType="begin"/>
            </w:r>
            <w:r w:rsidR="00CA0D6B">
              <w:rPr>
                <w:noProof/>
                <w:webHidden/>
              </w:rPr>
              <w:instrText xml:space="preserve"> PAGEREF _Toc204261583 \h </w:instrText>
            </w:r>
            <w:r w:rsidR="00CA0D6B">
              <w:rPr>
                <w:noProof/>
                <w:webHidden/>
              </w:rPr>
            </w:r>
            <w:r w:rsidR="00CA0D6B">
              <w:rPr>
                <w:noProof/>
                <w:webHidden/>
              </w:rPr>
              <w:fldChar w:fldCharType="separate"/>
            </w:r>
            <w:r w:rsidR="00CA0D6B">
              <w:rPr>
                <w:noProof/>
                <w:webHidden/>
              </w:rPr>
              <w:t>3</w:t>
            </w:r>
            <w:r w:rsidR="00CA0D6B">
              <w:rPr>
                <w:noProof/>
                <w:webHidden/>
              </w:rPr>
              <w:fldChar w:fldCharType="end"/>
            </w:r>
          </w:hyperlink>
        </w:p>
        <w:p w14:paraId="4F0A64D9" w14:textId="77777777" w:rsidR="00CA0D6B" w:rsidRDefault="00243DC9">
          <w:pPr>
            <w:pStyle w:val="TDC1"/>
            <w:tabs>
              <w:tab w:val="left" w:pos="480"/>
              <w:tab w:val="right" w:leader="dot" w:pos="9395"/>
            </w:tabs>
            <w:rPr>
              <w:rFonts w:asciiTheme="minorHAnsi" w:eastAsiaTheme="minorEastAsia" w:hAnsiTheme="minorHAnsi"/>
              <w:b w:val="0"/>
              <w:caps w:val="0"/>
              <w:noProof/>
              <w:sz w:val="24"/>
              <w:lang w:eastAsia="es-CO"/>
            </w:rPr>
          </w:pPr>
          <w:hyperlink w:anchor="_Toc204261584" w:history="1">
            <w:r w:rsidR="00CA0D6B" w:rsidRPr="009241BA">
              <w:rPr>
                <w:rStyle w:val="Hipervnculo"/>
                <w:noProof/>
              </w:rPr>
              <w:t>4</w:t>
            </w:r>
            <w:r w:rsidR="00CA0D6B">
              <w:rPr>
                <w:rFonts w:asciiTheme="minorHAnsi" w:eastAsiaTheme="minorEastAsia" w:hAnsiTheme="minorHAnsi"/>
                <w:b w:val="0"/>
                <w:caps w:val="0"/>
                <w:noProof/>
                <w:sz w:val="24"/>
                <w:lang w:eastAsia="es-CO"/>
              </w:rPr>
              <w:tab/>
            </w:r>
            <w:r w:rsidR="00CA0D6B" w:rsidRPr="009241BA">
              <w:rPr>
                <w:rStyle w:val="Hipervnculo"/>
                <w:noProof/>
              </w:rPr>
              <w:t>ALCANCE</w:t>
            </w:r>
            <w:r w:rsidR="00CA0D6B">
              <w:rPr>
                <w:noProof/>
                <w:webHidden/>
              </w:rPr>
              <w:tab/>
            </w:r>
            <w:r w:rsidR="00CA0D6B">
              <w:rPr>
                <w:noProof/>
                <w:webHidden/>
              </w:rPr>
              <w:fldChar w:fldCharType="begin"/>
            </w:r>
            <w:r w:rsidR="00CA0D6B">
              <w:rPr>
                <w:noProof/>
                <w:webHidden/>
              </w:rPr>
              <w:instrText xml:space="preserve"> PAGEREF _Toc204261584 \h </w:instrText>
            </w:r>
            <w:r w:rsidR="00CA0D6B">
              <w:rPr>
                <w:noProof/>
                <w:webHidden/>
              </w:rPr>
            </w:r>
            <w:r w:rsidR="00CA0D6B">
              <w:rPr>
                <w:noProof/>
                <w:webHidden/>
              </w:rPr>
              <w:fldChar w:fldCharType="separate"/>
            </w:r>
            <w:r w:rsidR="00CA0D6B">
              <w:rPr>
                <w:noProof/>
                <w:webHidden/>
              </w:rPr>
              <w:t>4</w:t>
            </w:r>
            <w:r w:rsidR="00CA0D6B">
              <w:rPr>
                <w:noProof/>
                <w:webHidden/>
              </w:rPr>
              <w:fldChar w:fldCharType="end"/>
            </w:r>
          </w:hyperlink>
        </w:p>
        <w:p w14:paraId="5CCBAEB3" w14:textId="77777777" w:rsidR="00CA0D6B" w:rsidRDefault="00243DC9">
          <w:pPr>
            <w:pStyle w:val="TDC1"/>
            <w:tabs>
              <w:tab w:val="left" w:pos="480"/>
              <w:tab w:val="right" w:leader="dot" w:pos="9395"/>
            </w:tabs>
            <w:rPr>
              <w:rFonts w:asciiTheme="minorHAnsi" w:eastAsiaTheme="minorEastAsia" w:hAnsiTheme="minorHAnsi"/>
              <w:b w:val="0"/>
              <w:caps w:val="0"/>
              <w:noProof/>
              <w:sz w:val="24"/>
              <w:lang w:eastAsia="es-CO"/>
            </w:rPr>
          </w:pPr>
          <w:hyperlink w:anchor="_Toc204261585" w:history="1">
            <w:r w:rsidR="00CA0D6B" w:rsidRPr="009241BA">
              <w:rPr>
                <w:rStyle w:val="Hipervnculo"/>
                <w:noProof/>
              </w:rPr>
              <w:t>5</w:t>
            </w:r>
            <w:r w:rsidR="00CA0D6B">
              <w:rPr>
                <w:rFonts w:asciiTheme="minorHAnsi" w:eastAsiaTheme="minorEastAsia" w:hAnsiTheme="minorHAnsi"/>
                <w:b w:val="0"/>
                <w:caps w:val="0"/>
                <w:noProof/>
                <w:sz w:val="24"/>
                <w:lang w:eastAsia="es-CO"/>
              </w:rPr>
              <w:tab/>
            </w:r>
            <w:r w:rsidR="00CA0D6B" w:rsidRPr="009241BA">
              <w:rPr>
                <w:rStyle w:val="Hipervnculo"/>
                <w:noProof/>
              </w:rPr>
              <w:t>DECLARACIÓN</w:t>
            </w:r>
            <w:r w:rsidR="00CA0D6B">
              <w:rPr>
                <w:noProof/>
                <w:webHidden/>
              </w:rPr>
              <w:tab/>
            </w:r>
            <w:r w:rsidR="00CA0D6B">
              <w:rPr>
                <w:noProof/>
                <w:webHidden/>
              </w:rPr>
              <w:fldChar w:fldCharType="begin"/>
            </w:r>
            <w:r w:rsidR="00CA0D6B">
              <w:rPr>
                <w:noProof/>
                <w:webHidden/>
              </w:rPr>
              <w:instrText xml:space="preserve"> PAGEREF _Toc204261585 \h </w:instrText>
            </w:r>
            <w:r w:rsidR="00CA0D6B">
              <w:rPr>
                <w:noProof/>
                <w:webHidden/>
              </w:rPr>
            </w:r>
            <w:r w:rsidR="00CA0D6B">
              <w:rPr>
                <w:noProof/>
                <w:webHidden/>
              </w:rPr>
              <w:fldChar w:fldCharType="separate"/>
            </w:r>
            <w:r w:rsidR="00CA0D6B">
              <w:rPr>
                <w:noProof/>
                <w:webHidden/>
              </w:rPr>
              <w:t>4</w:t>
            </w:r>
            <w:r w:rsidR="00CA0D6B">
              <w:rPr>
                <w:noProof/>
                <w:webHidden/>
              </w:rPr>
              <w:fldChar w:fldCharType="end"/>
            </w:r>
          </w:hyperlink>
        </w:p>
        <w:p w14:paraId="0CF9E904" w14:textId="77777777" w:rsidR="00CA0D6B" w:rsidRDefault="00243DC9">
          <w:pPr>
            <w:pStyle w:val="TDC1"/>
            <w:tabs>
              <w:tab w:val="left" w:pos="480"/>
              <w:tab w:val="right" w:leader="dot" w:pos="9395"/>
            </w:tabs>
            <w:rPr>
              <w:rFonts w:asciiTheme="minorHAnsi" w:eastAsiaTheme="minorEastAsia" w:hAnsiTheme="minorHAnsi"/>
              <w:b w:val="0"/>
              <w:caps w:val="0"/>
              <w:noProof/>
              <w:sz w:val="24"/>
              <w:lang w:eastAsia="es-CO"/>
            </w:rPr>
          </w:pPr>
          <w:hyperlink w:anchor="_Toc204261586" w:history="1">
            <w:r w:rsidR="00CA0D6B" w:rsidRPr="009241BA">
              <w:rPr>
                <w:rStyle w:val="Hipervnculo"/>
                <w:noProof/>
              </w:rPr>
              <w:t>6</w:t>
            </w:r>
            <w:r w:rsidR="00CA0D6B">
              <w:rPr>
                <w:rFonts w:asciiTheme="minorHAnsi" w:eastAsiaTheme="minorEastAsia" w:hAnsiTheme="minorHAnsi"/>
                <w:b w:val="0"/>
                <w:caps w:val="0"/>
                <w:noProof/>
                <w:sz w:val="24"/>
                <w:lang w:eastAsia="es-CO"/>
              </w:rPr>
              <w:tab/>
            </w:r>
            <w:r w:rsidR="00CA0D6B" w:rsidRPr="009241BA">
              <w:rPr>
                <w:rStyle w:val="Hipervnculo"/>
                <w:noProof/>
              </w:rPr>
              <w:t>ROLES Y RESPONSABILIDADES</w:t>
            </w:r>
            <w:r w:rsidR="00CA0D6B">
              <w:rPr>
                <w:noProof/>
                <w:webHidden/>
              </w:rPr>
              <w:tab/>
            </w:r>
            <w:r w:rsidR="00CA0D6B">
              <w:rPr>
                <w:noProof/>
                <w:webHidden/>
              </w:rPr>
              <w:fldChar w:fldCharType="begin"/>
            </w:r>
            <w:r w:rsidR="00CA0D6B">
              <w:rPr>
                <w:noProof/>
                <w:webHidden/>
              </w:rPr>
              <w:instrText xml:space="preserve"> PAGEREF _Toc204261586 \h </w:instrText>
            </w:r>
            <w:r w:rsidR="00CA0D6B">
              <w:rPr>
                <w:noProof/>
                <w:webHidden/>
              </w:rPr>
            </w:r>
            <w:r w:rsidR="00CA0D6B">
              <w:rPr>
                <w:noProof/>
                <w:webHidden/>
              </w:rPr>
              <w:fldChar w:fldCharType="separate"/>
            </w:r>
            <w:r w:rsidR="00CA0D6B">
              <w:rPr>
                <w:noProof/>
                <w:webHidden/>
              </w:rPr>
              <w:t>5</w:t>
            </w:r>
            <w:r w:rsidR="00CA0D6B">
              <w:rPr>
                <w:noProof/>
                <w:webHidden/>
              </w:rPr>
              <w:fldChar w:fldCharType="end"/>
            </w:r>
          </w:hyperlink>
        </w:p>
        <w:p w14:paraId="6A6CE5B7" w14:textId="77777777" w:rsidR="00CA0D6B" w:rsidRDefault="00243DC9">
          <w:pPr>
            <w:pStyle w:val="TDC1"/>
            <w:tabs>
              <w:tab w:val="left" w:pos="480"/>
              <w:tab w:val="right" w:leader="dot" w:pos="9395"/>
            </w:tabs>
            <w:rPr>
              <w:rFonts w:asciiTheme="minorHAnsi" w:eastAsiaTheme="minorEastAsia" w:hAnsiTheme="minorHAnsi"/>
              <w:b w:val="0"/>
              <w:caps w:val="0"/>
              <w:noProof/>
              <w:sz w:val="24"/>
              <w:lang w:eastAsia="es-CO"/>
            </w:rPr>
          </w:pPr>
          <w:hyperlink w:anchor="_Toc204261587" w:history="1">
            <w:r w:rsidR="00CA0D6B" w:rsidRPr="009241BA">
              <w:rPr>
                <w:rStyle w:val="Hipervnculo"/>
                <w:noProof/>
              </w:rPr>
              <w:t>7</w:t>
            </w:r>
            <w:r w:rsidR="00CA0D6B">
              <w:rPr>
                <w:rFonts w:asciiTheme="minorHAnsi" w:eastAsiaTheme="minorEastAsia" w:hAnsiTheme="minorHAnsi"/>
                <w:b w:val="0"/>
                <w:caps w:val="0"/>
                <w:noProof/>
                <w:sz w:val="24"/>
                <w:lang w:eastAsia="es-CO"/>
              </w:rPr>
              <w:tab/>
            </w:r>
            <w:r w:rsidR="00CA0D6B" w:rsidRPr="009241BA">
              <w:rPr>
                <w:rStyle w:val="Hipervnculo"/>
                <w:noProof/>
              </w:rPr>
              <w:t>POLÍTICA DE SEGURIDAD PARA LA GESTION DE CONTRASEÑAS</w:t>
            </w:r>
            <w:r w:rsidR="00CA0D6B">
              <w:rPr>
                <w:noProof/>
                <w:webHidden/>
              </w:rPr>
              <w:tab/>
            </w:r>
            <w:r w:rsidR="00CA0D6B">
              <w:rPr>
                <w:noProof/>
                <w:webHidden/>
              </w:rPr>
              <w:fldChar w:fldCharType="begin"/>
            </w:r>
            <w:r w:rsidR="00CA0D6B">
              <w:rPr>
                <w:noProof/>
                <w:webHidden/>
              </w:rPr>
              <w:instrText xml:space="preserve"> PAGEREF _Toc204261587 \h </w:instrText>
            </w:r>
            <w:r w:rsidR="00CA0D6B">
              <w:rPr>
                <w:noProof/>
                <w:webHidden/>
              </w:rPr>
            </w:r>
            <w:r w:rsidR="00CA0D6B">
              <w:rPr>
                <w:noProof/>
                <w:webHidden/>
              </w:rPr>
              <w:fldChar w:fldCharType="separate"/>
            </w:r>
            <w:r w:rsidR="00CA0D6B">
              <w:rPr>
                <w:noProof/>
                <w:webHidden/>
              </w:rPr>
              <w:t>5</w:t>
            </w:r>
            <w:r w:rsidR="00CA0D6B">
              <w:rPr>
                <w:noProof/>
                <w:webHidden/>
              </w:rPr>
              <w:fldChar w:fldCharType="end"/>
            </w:r>
          </w:hyperlink>
        </w:p>
        <w:p w14:paraId="6EB57E36" w14:textId="77777777" w:rsidR="00251C6D" w:rsidRPr="00CA0D6B" w:rsidRDefault="00311886">
          <w:r w:rsidRPr="00CA0D6B">
            <w:rPr>
              <w:b/>
              <w:caps/>
            </w:rPr>
            <w:fldChar w:fldCharType="end"/>
          </w:r>
        </w:p>
      </w:sdtContent>
    </w:sdt>
    <w:p w14:paraId="43B7CA90" w14:textId="77777777" w:rsidR="00251C6D" w:rsidRPr="00CA0D6B" w:rsidRDefault="00251C6D">
      <w:pPr>
        <w:spacing w:after="160"/>
        <w:jc w:val="left"/>
      </w:pPr>
      <w:r w:rsidRPr="00CA0D6B">
        <w:br w:type="page"/>
      </w:r>
    </w:p>
    <w:p w14:paraId="7CE2D458" w14:textId="77777777" w:rsidR="00090B62" w:rsidRPr="00CA0D6B" w:rsidRDefault="00090B62" w:rsidP="00090B62">
      <w:pPr>
        <w:pStyle w:val="Ttulo1"/>
        <w:numPr>
          <w:ilvl w:val="0"/>
          <w:numId w:val="3"/>
        </w:numPr>
      </w:pPr>
      <w:bookmarkStart w:id="1" w:name="_Toc204261580"/>
      <w:r w:rsidRPr="00CA0D6B">
        <w:lastRenderedPageBreak/>
        <w:t>INTRODUCCIÓN</w:t>
      </w:r>
      <w:bookmarkEnd w:id="1"/>
    </w:p>
    <w:p w14:paraId="24F93299" w14:textId="77777777" w:rsidR="00090B62" w:rsidRPr="00CA0D6B" w:rsidRDefault="00090B62" w:rsidP="00090B62"/>
    <w:p w14:paraId="0716F087" w14:textId="77777777" w:rsidR="00090B62" w:rsidRPr="00CA0D6B" w:rsidRDefault="00090B62" w:rsidP="00090B62">
      <w:r w:rsidRPr="00CA0D6B">
        <w:t>El siguiente documento hace parte de la POLITICA GENERAL DE TECNOLOGIA Y SEGURIDAD DE LA INFORMACION Y COMUNICACIONES de la entidad.</w:t>
      </w:r>
    </w:p>
    <w:p w14:paraId="16160F76" w14:textId="77777777" w:rsidR="00090B62" w:rsidRPr="00CA0D6B" w:rsidRDefault="00090B62" w:rsidP="00090B62"/>
    <w:p w14:paraId="675BDFFB" w14:textId="77777777" w:rsidR="00090B62" w:rsidRPr="00CA0D6B" w:rsidRDefault="00090B62" w:rsidP="00090B62">
      <w:r w:rsidRPr="00CA0D6B">
        <w:t>La UAERMV Unidad Administrativa Especial de Rehabilitación y Mantenimiento Vial, basará la Administración de la Seguridad de los Activos de Información, en las políticas contenidas en este documento; así mismo, como las buenas prácticas y herramientas informáticas que apoyen el proceso de apoyo: “Gestión de Servicios de Infraestructura Tecnológica” (GSIT).</w:t>
      </w:r>
    </w:p>
    <w:p w14:paraId="4AAC9047" w14:textId="77777777" w:rsidR="00090B62" w:rsidRPr="00CA0D6B" w:rsidRDefault="00090B62" w:rsidP="00090B62"/>
    <w:p w14:paraId="5927C371" w14:textId="77777777" w:rsidR="00090B62" w:rsidRPr="00CA0D6B" w:rsidRDefault="00090B62" w:rsidP="00090B62">
      <w:r w:rsidRPr="00CA0D6B">
        <w:t>El tratamiento diario de la información de la entidad requiere el acceso a distintos servicios, dispositivos y aplicaciones por parte de los usuarios, para los cuales utilizamos las credenciales de acceso compuesta por un usuario y una contraseña. Por la seguridad de los servicios y sistemas en los que existen cuentas de usuarios para la autenticación, tenemos que garantizar que las credenciales de autenticación se generan, actualicen y revoquen de forma óptima y segura.</w:t>
      </w:r>
    </w:p>
    <w:p w14:paraId="6581A31C" w14:textId="77777777" w:rsidR="00090B62" w:rsidRPr="00CA0D6B" w:rsidRDefault="00090B62" w:rsidP="00090B62">
      <w:pPr>
        <w:pStyle w:val="Ttulo1"/>
      </w:pPr>
      <w:bookmarkStart w:id="2" w:name="_Toc204261581"/>
      <w:r w:rsidRPr="00CA0D6B">
        <w:t>GLOSARIO DE TERMINOS</w:t>
      </w:r>
      <w:bookmarkEnd w:id="2"/>
    </w:p>
    <w:p w14:paraId="395B59F1" w14:textId="77777777" w:rsidR="00090B62" w:rsidRPr="00CA0D6B" w:rsidRDefault="00090B62" w:rsidP="00090B62"/>
    <w:p w14:paraId="00963431" w14:textId="77777777" w:rsidR="00090B62" w:rsidRPr="00CA0D6B" w:rsidRDefault="00090B62" w:rsidP="00090B62">
      <w:pPr>
        <w:pStyle w:val="Prrafodelista"/>
        <w:numPr>
          <w:ilvl w:val="0"/>
          <w:numId w:val="1"/>
        </w:numPr>
      </w:pPr>
      <w:r w:rsidRPr="00CA0D6B">
        <w:rPr>
          <w:b/>
          <w:bCs/>
        </w:rPr>
        <w:t>Disponibilidad:</w:t>
      </w:r>
      <w:r w:rsidRPr="00CA0D6B">
        <w:t xml:space="preserve"> Capacidad de un componente o servicio para realizar su función requerida durante un periodo de tiempo.</w:t>
      </w:r>
    </w:p>
    <w:p w14:paraId="1D5CF3C6" w14:textId="77777777" w:rsidR="00090B62" w:rsidRPr="00CA0D6B" w:rsidRDefault="00090B62" w:rsidP="00090B62">
      <w:pPr>
        <w:pStyle w:val="Prrafodelista"/>
        <w:numPr>
          <w:ilvl w:val="0"/>
          <w:numId w:val="1"/>
        </w:numPr>
      </w:pPr>
      <w:r w:rsidRPr="00CA0D6B">
        <w:rPr>
          <w:b/>
          <w:bCs/>
        </w:rPr>
        <w:t>GSIT:</w:t>
      </w:r>
      <w:r w:rsidRPr="00CA0D6B">
        <w:t xml:space="preserve"> Gestión de Servicios de Infraestructura Tecnológica.</w:t>
      </w:r>
    </w:p>
    <w:p w14:paraId="1200C0B6" w14:textId="77777777" w:rsidR="00090B62" w:rsidRPr="00CA0D6B" w:rsidRDefault="00090B62" w:rsidP="00090B62">
      <w:pPr>
        <w:pStyle w:val="Prrafodelista"/>
        <w:numPr>
          <w:ilvl w:val="0"/>
          <w:numId w:val="1"/>
        </w:numPr>
      </w:pPr>
      <w:r w:rsidRPr="00CA0D6B">
        <w:rPr>
          <w:b/>
          <w:bCs/>
        </w:rPr>
        <w:t>Single</w:t>
      </w:r>
      <w:r w:rsidRPr="00CA0D6B">
        <w:t xml:space="preserve"> </w:t>
      </w:r>
      <w:r w:rsidRPr="00CA0D6B">
        <w:rPr>
          <w:b/>
          <w:bCs/>
        </w:rPr>
        <w:t>Sign On (SSO):</w:t>
      </w:r>
      <w:r w:rsidRPr="00CA0D6B">
        <w:t xml:space="preserve"> Es un procedimiento de autenticación que habilita al usuario para acceder a varios sistemas con una sola instancia de identificación. Su traducción literal sería algo como «autenticación única» o «validación única».</w:t>
      </w:r>
    </w:p>
    <w:p w14:paraId="41EDB390" w14:textId="77777777" w:rsidR="00090B62" w:rsidRPr="00CA0D6B" w:rsidRDefault="00090B62" w:rsidP="00090B62">
      <w:pPr>
        <w:pStyle w:val="Prrafodelista"/>
        <w:numPr>
          <w:ilvl w:val="0"/>
          <w:numId w:val="1"/>
        </w:numPr>
      </w:pPr>
      <w:r w:rsidRPr="00CA0D6B">
        <w:rPr>
          <w:b/>
          <w:bCs/>
        </w:rPr>
        <w:t>Usuario:</w:t>
      </w:r>
      <w:r w:rsidRPr="00CA0D6B">
        <w:t xml:space="preserve"> Persona que utiliza los servicios diarios.</w:t>
      </w:r>
    </w:p>
    <w:p w14:paraId="570E684D" w14:textId="77777777" w:rsidR="00090B62" w:rsidRPr="00CA0D6B" w:rsidRDefault="00090B62" w:rsidP="00090B62"/>
    <w:p w14:paraId="5EC430FB" w14:textId="77777777" w:rsidR="00090B62" w:rsidRPr="00CA0D6B" w:rsidRDefault="00090B62" w:rsidP="00090B62">
      <w:pPr>
        <w:pStyle w:val="Ttulo1"/>
      </w:pPr>
      <w:bookmarkStart w:id="3" w:name="_Toc204261582"/>
      <w:r w:rsidRPr="00CA0D6B">
        <w:t>OBJETIVO GENERAL</w:t>
      </w:r>
      <w:bookmarkEnd w:id="3"/>
    </w:p>
    <w:p w14:paraId="2797F350" w14:textId="77777777" w:rsidR="00090B62" w:rsidRPr="00CA0D6B" w:rsidRDefault="00090B62" w:rsidP="00090B62"/>
    <w:p w14:paraId="0B5E0DA5" w14:textId="77777777" w:rsidR="00090B62" w:rsidRPr="00CA0D6B" w:rsidRDefault="00090B62" w:rsidP="00090B62">
      <w:r w:rsidRPr="00CA0D6B">
        <w:t>Establecer, difundir y verificar el cumplimiento de buenas prácticas en el uso de contraseñas para los usuarios estándar y para los usuarios con privilegios de administrador de los diferentes sistemas de información.</w:t>
      </w:r>
    </w:p>
    <w:p w14:paraId="323E34A8" w14:textId="77777777" w:rsidR="00090B62" w:rsidRPr="00CA0D6B" w:rsidRDefault="00090B62" w:rsidP="00090B62"/>
    <w:p w14:paraId="1776CFF9" w14:textId="77777777" w:rsidR="00090B62" w:rsidRPr="00CA0D6B" w:rsidRDefault="00090B62" w:rsidP="00090B62">
      <w:pPr>
        <w:pStyle w:val="Ttulo2"/>
      </w:pPr>
      <w:bookmarkStart w:id="4" w:name="_Toc204261583"/>
      <w:r w:rsidRPr="00CA0D6B">
        <w:t>OBJETIVOS ESPECIFICOS</w:t>
      </w:r>
      <w:bookmarkEnd w:id="4"/>
    </w:p>
    <w:p w14:paraId="44154D1D" w14:textId="77777777" w:rsidR="00090B62" w:rsidRPr="00CA0D6B" w:rsidRDefault="00090B62" w:rsidP="00090B62"/>
    <w:p w14:paraId="003C1A38" w14:textId="77777777" w:rsidR="00090B62" w:rsidRPr="00CA0D6B" w:rsidRDefault="00090B62" w:rsidP="00090B62">
      <w:r w:rsidRPr="00CA0D6B">
        <w:t>a)</w:t>
      </w:r>
      <w:r w:rsidRPr="00CA0D6B">
        <w:tab/>
        <w:t>Evitar el riesgo de perdida de las credenciales de acceso de los usuarios a los diferentes sistemas de información que lo requieran.</w:t>
      </w:r>
    </w:p>
    <w:p w14:paraId="1CC6912A" w14:textId="77777777" w:rsidR="00090B62" w:rsidRPr="00CA0D6B" w:rsidRDefault="00090B62" w:rsidP="00090B62">
      <w:r w:rsidRPr="00CA0D6B">
        <w:t>b)</w:t>
      </w:r>
      <w:r w:rsidRPr="00CA0D6B">
        <w:tab/>
        <w:t>Evitar el riesgo asociado a la ausencia de un administrador con privilegios a los sistemas de información, bases de datos, aplicativos, elementos de infraestructura tecnológica.</w:t>
      </w:r>
    </w:p>
    <w:p w14:paraId="08BBC24B" w14:textId="77777777" w:rsidR="00090B62" w:rsidRPr="00CA0D6B" w:rsidRDefault="00090B62" w:rsidP="00090B62">
      <w:r w:rsidRPr="00CA0D6B">
        <w:t>c)</w:t>
      </w:r>
      <w:r w:rsidRPr="00CA0D6B">
        <w:tab/>
        <w:t>Garantizar la disponibilidad, confidencialidad e integridad de los activos de información de la entidad minimizando el riesgo que se pueda generar por la fuga o perdida de alguna credencial de acceso.</w:t>
      </w:r>
    </w:p>
    <w:p w14:paraId="2619646E" w14:textId="77777777" w:rsidR="00090B62" w:rsidRPr="00CA0D6B" w:rsidRDefault="00090B62" w:rsidP="00090B62"/>
    <w:p w14:paraId="372E97BE" w14:textId="77777777" w:rsidR="00090B62" w:rsidRPr="00CA0D6B" w:rsidRDefault="00090B62" w:rsidP="00090B62">
      <w:pPr>
        <w:pStyle w:val="Ttulo1"/>
      </w:pPr>
      <w:bookmarkStart w:id="5" w:name="_Toc204261584"/>
      <w:r w:rsidRPr="00CA0D6B">
        <w:lastRenderedPageBreak/>
        <w:t>ALCANCE</w:t>
      </w:r>
      <w:bookmarkEnd w:id="5"/>
    </w:p>
    <w:p w14:paraId="11802E51" w14:textId="77777777" w:rsidR="00090B62" w:rsidRPr="00CA0D6B" w:rsidRDefault="00090B62" w:rsidP="00090B62"/>
    <w:p w14:paraId="7D7D882D" w14:textId="77777777" w:rsidR="00090B62" w:rsidRPr="00CA0D6B" w:rsidRDefault="00090B62" w:rsidP="00090B62">
      <w:r w:rsidRPr="00CA0D6B">
        <w:t>El alcance de los lineamientos que se definen en esta política da cubrimiento a los accesos que involucren:</w:t>
      </w:r>
    </w:p>
    <w:p w14:paraId="53DE33BD" w14:textId="77777777" w:rsidR="00090B62" w:rsidRPr="00CA0D6B" w:rsidRDefault="00090B62" w:rsidP="00090B62"/>
    <w:p w14:paraId="0E73AA36" w14:textId="77777777" w:rsidR="00090B62" w:rsidRPr="00CA0D6B" w:rsidRDefault="00090B62" w:rsidP="00090B62">
      <w:pPr>
        <w:pStyle w:val="Prrafodelista"/>
        <w:numPr>
          <w:ilvl w:val="0"/>
          <w:numId w:val="5"/>
        </w:numPr>
      </w:pPr>
      <w:r w:rsidRPr="00CA0D6B">
        <w:t>Acceso a alguno de los siguientes sistemas:</w:t>
      </w:r>
    </w:p>
    <w:p w14:paraId="06559736" w14:textId="77777777" w:rsidR="00090B62" w:rsidRPr="00CA0D6B" w:rsidRDefault="00090B62" w:rsidP="00090B62">
      <w:pPr>
        <w:pStyle w:val="Prrafodelista"/>
        <w:numPr>
          <w:ilvl w:val="0"/>
          <w:numId w:val="4"/>
        </w:numPr>
      </w:pPr>
      <w:r w:rsidRPr="00CA0D6B">
        <w:t>Bases de datos.</w:t>
      </w:r>
    </w:p>
    <w:p w14:paraId="1C96B1EF" w14:textId="77777777" w:rsidR="00090B62" w:rsidRPr="00CA0D6B" w:rsidRDefault="00090B62" w:rsidP="00090B62">
      <w:pPr>
        <w:pStyle w:val="Prrafodelista"/>
        <w:numPr>
          <w:ilvl w:val="0"/>
          <w:numId w:val="4"/>
        </w:numPr>
      </w:pPr>
      <w:r w:rsidRPr="00CA0D6B">
        <w:t>Aplicativos.</w:t>
      </w:r>
    </w:p>
    <w:p w14:paraId="5C34E3F5" w14:textId="77777777" w:rsidR="00090B62" w:rsidRPr="00CA0D6B" w:rsidRDefault="00090B62" w:rsidP="00090B62">
      <w:pPr>
        <w:pStyle w:val="Prrafodelista"/>
        <w:numPr>
          <w:ilvl w:val="0"/>
          <w:numId w:val="4"/>
        </w:numPr>
      </w:pPr>
      <w:r w:rsidRPr="00CA0D6B">
        <w:t>Sistemas de información.</w:t>
      </w:r>
    </w:p>
    <w:p w14:paraId="741A0871" w14:textId="77777777" w:rsidR="00090B62" w:rsidRPr="00CA0D6B" w:rsidRDefault="00090B62" w:rsidP="00090B62">
      <w:pPr>
        <w:pStyle w:val="Prrafodelista"/>
        <w:numPr>
          <w:ilvl w:val="0"/>
          <w:numId w:val="4"/>
        </w:numPr>
      </w:pPr>
      <w:r w:rsidRPr="00CA0D6B">
        <w:t>Elementos de infraestructura tecnológica (Firewall, Router, Switch…).</w:t>
      </w:r>
    </w:p>
    <w:p w14:paraId="25C2BA1C" w14:textId="77777777" w:rsidR="00090B62" w:rsidRPr="00CA0D6B" w:rsidRDefault="00090B62" w:rsidP="00090B62">
      <w:pPr>
        <w:pStyle w:val="Prrafodelista"/>
        <w:numPr>
          <w:ilvl w:val="0"/>
          <w:numId w:val="4"/>
        </w:numPr>
      </w:pPr>
      <w:r w:rsidRPr="00CA0D6B">
        <w:t>Equipos de computo.</w:t>
      </w:r>
    </w:p>
    <w:p w14:paraId="3A6A7CBE" w14:textId="77777777" w:rsidR="00090B62" w:rsidRPr="00CA0D6B" w:rsidRDefault="00090B62" w:rsidP="00090B62"/>
    <w:p w14:paraId="2240642F" w14:textId="77777777" w:rsidR="00090B62" w:rsidRPr="00CA0D6B" w:rsidRDefault="00090B62" w:rsidP="00090B62">
      <w:r w:rsidRPr="00CA0D6B">
        <w:t>Aplica para todos los Servidores Públicos de la Unidad: Empleados públicos de planta (de carrera administrativa y los provisionales), funcionarios de libre nombramiento y remoción, trabajadores oficiales, contratistas y demás personal que tenga asignado un usuario y contraseña para el ingreso a algunos de los sistemas de información, bases de datos, equipos de computo o aplicativos que soliciten la autenticación. Estos deberán preservar la confidencialidad de la información de la UAERMV, los cuales están sujetos a los mismos requerimientos de seguridad, y tienen las mismas responsabilidades de salvaguardar la información; así como están obligados a continuar protegiendo y cumpliendo los acuerdos de confidencialidad durante y una vez terminada su relación laboral y/o contractual con la UAERMV.</w:t>
      </w:r>
    </w:p>
    <w:p w14:paraId="1B502CC7" w14:textId="77777777" w:rsidR="00090B62" w:rsidRPr="00CA0D6B" w:rsidRDefault="00090B62" w:rsidP="00090B62">
      <w:pPr>
        <w:pStyle w:val="Ttulo1"/>
      </w:pPr>
      <w:bookmarkStart w:id="6" w:name="_Toc204261585"/>
      <w:r w:rsidRPr="00CA0D6B">
        <w:t>DECLARACIÓN</w:t>
      </w:r>
      <w:bookmarkEnd w:id="6"/>
    </w:p>
    <w:p w14:paraId="6DD28FA1" w14:textId="77777777" w:rsidR="00090B62" w:rsidRPr="00CA0D6B" w:rsidRDefault="00090B62" w:rsidP="00090B62"/>
    <w:p w14:paraId="41DCFC50" w14:textId="77777777" w:rsidR="00090B62" w:rsidRPr="00CA0D6B" w:rsidRDefault="00090B62" w:rsidP="00090B62">
      <w:r w:rsidRPr="00CA0D6B">
        <w:t xml:space="preserve">En este documento se encuentran los lineamientos que aseguran una actuación adecuada para alcanzar un alto nivel en cuanto a seguridad de la información en la UAERMV. La información es un activo importante para la entidad, tiene un alto valor para la misma, por esto mismo la unidad ha definido las directrices de seguridad para los Activos de Información, por medio de las cuales se deben orientar todas las acciones a seguir. </w:t>
      </w:r>
    </w:p>
    <w:p w14:paraId="55C86765" w14:textId="77777777" w:rsidR="00090B62" w:rsidRPr="00CA0D6B" w:rsidRDefault="00090B62" w:rsidP="00090B62"/>
    <w:p w14:paraId="043381D6" w14:textId="77777777" w:rsidR="00090B62" w:rsidRPr="00CA0D6B" w:rsidRDefault="00090B62" w:rsidP="00090B62">
      <w:r w:rsidRPr="00CA0D6B">
        <w:t>Estas directrices hacen parte del marco de POLÍTICAS GENERALES DE TECNOLOGÍA Y SEGURIDAD DE INFORMACIÓN Y COMUNICACIONES y están basadas en la NORMA TÉCNICA COLOMBIANA NTC-ISO/IEC 27002 (anteriormente denominada ISO 17799) es un estándar para la seguridad de la información publicado por la International Organization for Standardization y la Comisión Electrotécnica Internacional. La versión más reciente es la ISO/IEC 27002:2013).</w:t>
      </w:r>
    </w:p>
    <w:p w14:paraId="470890AF" w14:textId="77777777" w:rsidR="00090B62" w:rsidRPr="00CA0D6B" w:rsidRDefault="00090B62" w:rsidP="00090B62"/>
    <w:p w14:paraId="2EA36E47" w14:textId="77777777" w:rsidR="00090B62" w:rsidRPr="00CA0D6B" w:rsidRDefault="00090B62" w:rsidP="00090B62">
      <w:r w:rsidRPr="00CA0D6B">
        <w:t>Por lo anterior, se busca minimizar riesgos en la información, asegurar la continuidad de la UAERMV y ayudar en el cumplimiento de los objetivos misionales.</w:t>
      </w:r>
    </w:p>
    <w:p w14:paraId="4ECA786D" w14:textId="77777777" w:rsidR="00090B62" w:rsidRPr="00CA0D6B" w:rsidRDefault="00090B62" w:rsidP="00090B62"/>
    <w:p w14:paraId="487AD73F" w14:textId="77777777" w:rsidR="00090B62" w:rsidRPr="00CA0D6B" w:rsidRDefault="00090B62" w:rsidP="00090B62">
      <w:r w:rsidRPr="00CA0D6B">
        <w:t xml:space="preserve">Acuerdo de confidencialidad: </w:t>
      </w:r>
    </w:p>
    <w:p w14:paraId="2BA06A13" w14:textId="77777777" w:rsidR="00090B62" w:rsidRPr="00CA0D6B" w:rsidRDefault="00090B62" w:rsidP="00090B62"/>
    <w:p w14:paraId="44121ABE" w14:textId="77777777" w:rsidR="00090B62" w:rsidRPr="00CA0D6B" w:rsidRDefault="00090B62" w:rsidP="00090B62">
      <w:r w:rsidRPr="00CA0D6B">
        <w:t>Todos los Usuarios que administran, leen, modifican o crean información en la UAERMV deben firmar un acuerdo de confidencialidad o de no divulgación como parte de sus términos y condiciones iníciales de empleo. Esta directriz también incluye a personal ocasional y los Usuarios externos no contemplados en un contrato formalizado.</w:t>
      </w:r>
    </w:p>
    <w:p w14:paraId="0598BB93" w14:textId="77777777" w:rsidR="00090B62" w:rsidRPr="00CA0D6B" w:rsidRDefault="00090B62" w:rsidP="00090B62"/>
    <w:p w14:paraId="4F60B3FE" w14:textId="77777777" w:rsidR="00090B62" w:rsidRPr="00CA0D6B" w:rsidRDefault="00090B62" w:rsidP="00090B62">
      <w:pPr>
        <w:pStyle w:val="Ttulo1"/>
      </w:pPr>
      <w:bookmarkStart w:id="7" w:name="_Toc204261586"/>
      <w:r w:rsidRPr="00CA0D6B">
        <w:lastRenderedPageBreak/>
        <w:t>ROLES Y RESPONSABILIDADES</w:t>
      </w:r>
      <w:bookmarkEnd w:id="7"/>
    </w:p>
    <w:p w14:paraId="4BE5FCF3" w14:textId="77777777" w:rsidR="00090B62" w:rsidRPr="00CA0D6B" w:rsidRDefault="00090B62" w:rsidP="00090B62"/>
    <w:p w14:paraId="5125E2C6" w14:textId="77777777" w:rsidR="00090B62" w:rsidRPr="00CA0D6B" w:rsidRDefault="00090B62" w:rsidP="00090B62">
      <w:pPr>
        <w:pStyle w:val="Prrafodelista"/>
        <w:numPr>
          <w:ilvl w:val="0"/>
          <w:numId w:val="6"/>
        </w:numPr>
      </w:pPr>
      <w:r w:rsidRPr="00CA0D6B">
        <w:rPr>
          <w:b/>
          <w:bCs/>
        </w:rPr>
        <w:t>Encargado de seguridad de la información:</w:t>
      </w:r>
      <w:r w:rsidRPr="00CA0D6B">
        <w:t xml:space="preserve"> Persona delegada cuyas funciones principales son asesorar en materia de seguridad de la información a la UAEMRV y supervisar el cumplimiento de la presente Política.</w:t>
      </w:r>
    </w:p>
    <w:p w14:paraId="3579A05E" w14:textId="77777777" w:rsidR="00090B62" w:rsidRPr="00CA0D6B" w:rsidRDefault="00090B62" w:rsidP="00090B62">
      <w:pPr>
        <w:pStyle w:val="Prrafodelista"/>
        <w:numPr>
          <w:ilvl w:val="0"/>
          <w:numId w:val="6"/>
        </w:numPr>
      </w:pPr>
      <w:r w:rsidRPr="00CA0D6B">
        <w:rPr>
          <w:b/>
          <w:bCs/>
        </w:rPr>
        <w:t>Usuarios de la información.</w:t>
      </w:r>
      <w:r w:rsidRPr="00CA0D6B">
        <w:t xml:space="preserve"> Personas que tiene asignado un equipo de cómputo y/o escritorio de trabajo quienes deberán dar cumplimiento a los procedimientos que se deriven de esta Política.</w:t>
      </w:r>
    </w:p>
    <w:p w14:paraId="160A1935" w14:textId="77777777" w:rsidR="00090B62" w:rsidRPr="00CA0D6B" w:rsidRDefault="00090B62" w:rsidP="00090B62"/>
    <w:p w14:paraId="1C75BEAD" w14:textId="77777777" w:rsidR="00090B62" w:rsidRPr="00CA0D6B" w:rsidRDefault="00090B62" w:rsidP="00090B62">
      <w:pPr>
        <w:pStyle w:val="Ttulo1"/>
      </w:pPr>
      <w:bookmarkStart w:id="8" w:name="_Toc204261587"/>
      <w:r w:rsidRPr="00CA0D6B">
        <w:t>POLÍTICA DE SEGURIDAD PARA LA GESTION DE CONTRASEÑAS</w:t>
      </w:r>
      <w:bookmarkEnd w:id="8"/>
    </w:p>
    <w:p w14:paraId="6C20C411" w14:textId="77777777" w:rsidR="00090B62" w:rsidRPr="00CA0D6B" w:rsidRDefault="00090B62" w:rsidP="00090B62"/>
    <w:p w14:paraId="400EBC7B" w14:textId="77777777" w:rsidR="00090B62" w:rsidRPr="00CA0D6B" w:rsidRDefault="00090B62" w:rsidP="00090B62">
      <w:pPr>
        <w:pStyle w:val="Prrafodelista"/>
        <w:numPr>
          <w:ilvl w:val="0"/>
          <w:numId w:val="7"/>
        </w:numPr>
      </w:pPr>
      <w:r w:rsidRPr="00CA0D6B">
        <w:t>El administrador de cada sistema de información es responsable de asegurar que se solicite las credenciales de acceso (usuario y contraseña) para permitir el acceso.</w:t>
      </w:r>
    </w:p>
    <w:p w14:paraId="1061A1B7" w14:textId="77777777" w:rsidR="00090B62" w:rsidRPr="00CA0D6B" w:rsidRDefault="00090B62" w:rsidP="00090B62">
      <w:pPr>
        <w:pStyle w:val="Prrafodelista"/>
        <w:numPr>
          <w:ilvl w:val="0"/>
          <w:numId w:val="7"/>
        </w:numPr>
      </w:pPr>
      <w:r w:rsidRPr="00CA0D6B">
        <w:t>El administrador de cada sistema es responsable de asegurar que el mismo solicite cambio de contraseña cada vez que esta es reestablecida manualmente a un usuario.</w:t>
      </w:r>
    </w:p>
    <w:p w14:paraId="0C859398" w14:textId="77777777" w:rsidR="00090B62" w:rsidRPr="00CA0D6B" w:rsidRDefault="00090B62" w:rsidP="00090B62">
      <w:pPr>
        <w:pStyle w:val="Prrafodelista"/>
        <w:numPr>
          <w:ilvl w:val="0"/>
          <w:numId w:val="7"/>
        </w:numPr>
      </w:pPr>
      <w:r w:rsidRPr="00CA0D6B">
        <w:t>El colaborador es responsable de asegurar la privacidad de las contraseñas asignadas para acceder a los sistemas de información.</w:t>
      </w:r>
    </w:p>
    <w:p w14:paraId="7B7BE4D7" w14:textId="77777777" w:rsidR="00090B62" w:rsidRPr="00CA0D6B" w:rsidRDefault="00090B62" w:rsidP="00090B62">
      <w:pPr>
        <w:pStyle w:val="Prrafodelista"/>
        <w:numPr>
          <w:ilvl w:val="0"/>
          <w:numId w:val="7"/>
        </w:numPr>
      </w:pPr>
      <w:r w:rsidRPr="00CA0D6B">
        <w:t>Las credenciales de acceso para los diferentes sistemas de información son personal e intransferible.</w:t>
      </w:r>
    </w:p>
    <w:p w14:paraId="5B06F5E7" w14:textId="77777777" w:rsidR="00090B62" w:rsidRPr="00CA0D6B" w:rsidRDefault="00090B62" w:rsidP="00090B62">
      <w:pPr>
        <w:pStyle w:val="Prrafodelista"/>
        <w:numPr>
          <w:ilvl w:val="0"/>
          <w:numId w:val="7"/>
        </w:numPr>
      </w:pPr>
      <w:r w:rsidRPr="00CA0D6B">
        <w:t>El administrador de cada sistema es responsable de asegurar que las contraseñas que se transmitan a través de redes públicas, estén protegidas contra acceso no autorizado mientras se encuentren en tránsito.</w:t>
      </w:r>
    </w:p>
    <w:p w14:paraId="35148B0A" w14:textId="77777777" w:rsidR="00090B62" w:rsidRPr="00CA0D6B" w:rsidRDefault="00090B62" w:rsidP="00090B62">
      <w:pPr>
        <w:pStyle w:val="Prrafodelista"/>
        <w:numPr>
          <w:ilvl w:val="0"/>
          <w:numId w:val="7"/>
        </w:numPr>
      </w:pPr>
      <w:r w:rsidRPr="00CA0D6B">
        <w:t>El usuario de los sistemas de información es responsable de establecer una contraseña segura, que cumpla con las siguientes características:</w:t>
      </w:r>
    </w:p>
    <w:p w14:paraId="7026DC97" w14:textId="77777777" w:rsidR="00090B62" w:rsidRPr="00CA0D6B" w:rsidRDefault="00090B62" w:rsidP="00090B62">
      <w:pPr>
        <w:pStyle w:val="Prrafodelista"/>
        <w:numPr>
          <w:ilvl w:val="1"/>
          <w:numId w:val="7"/>
        </w:numPr>
      </w:pPr>
      <w:r w:rsidRPr="00CA0D6B">
        <w:t>La longitud de la contraseña debe ser mínimo de 8 caracteres, entre mas caracteres tenga la contraseña es mas difícil de descifrar por algún delincuente informático (hacker.)</w:t>
      </w:r>
    </w:p>
    <w:p w14:paraId="1DE98485" w14:textId="77777777" w:rsidR="00090B62" w:rsidRPr="00CA0D6B" w:rsidRDefault="00090B62" w:rsidP="00090B62">
      <w:pPr>
        <w:pStyle w:val="Prrafodelista"/>
        <w:numPr>
          <w:ilvl w:val="1"/>
          <w:numId w:val="7"/>
        </w:numPr>
      </w:pPr>
      <w:r w:rsidRPr="00CA0D6B">
        <w:t>Las aplicaciones en las cuales la tecnología utilizada no contemple una longitud mínima de ocho caracteres, la longitud mínima deberá ser la máxima contemplado por el sistema.</w:t>
      </w:r>
    </w:p>
    <w:p w14:paraId="228D98F1" w14:textId="77777777" w:rsidR="00090B62" w:rsidRPr="00CA0D6B" w:rsidRDefault="00090B62" w:rsidP="00090B62">
      <w:pPr>
        <w:pStyle w:val="Prrafodelista"/>
        <w:numPr>
          <w:ilvl w:val="1"/>
          <w:numId w:val="7"/>
        </w:numPr>
      </w:pPr>
      <w:r w:rsidRPr="00CA0D6B">
        <w:t>La contraseña debe estar compuesta por una combinación de letras Mayúsculas, minúsculas, caracteres numéricos y símbolos especiales como los siguientes: ` ~ ! @ # $ % ^ &amp; * ( ) _ + - = { } | [ ] \ : " ; ' &lt; &gt; ? , . /.</w:t>
      </w:r>
    </w:p>
    <w:p w14:paraId="2D3118FD" w14:textId="77777777" w:rsidR="00090B62" w:rsidRPr="00CA0D6B" w:rsidRDefault="00090B62" w:rsidP="00090B62">
      <w:pPr>
        <w:pStyle w:val="Prrafodelista"/>
        <w:numPr>
          <w:ilvl w:val="1"/>
          <w:numId w:val="7"/>
        </w:numPr>
      </w:pPr>
      <w:r w:rsidRPr="00CA0D6B">
        <w:t xml:space="preserve">Hay que evitar utilizar secuencias básicas de teclado (por ejemplo: ”qwerty”, “asdf” o las típicas en numeración: “1234” ó “98765”) </w:t>
      </w:r>
    </w:p>
    <w:p w14:paraId="4F9867AB" w14:textId="77777777" w:rsidR="00090B62" w:rsidRPr="00CA0D6B" w:rsidRDefault="00090B62" w:rsidP="00090B62">
      <w:pPr>
        <w:pStyle w:val="Prrafodelista"/>
        <w:numPr>
          <w:ilvl w:val="1"/>
          <w:numId w:val="7"/>
        </w:numPr>
      </w:pPr>
      <w:r w:rsidRPr="00CA0D6B">
        <w:t xml:space="preserve">No repetir los mismos caracteres en la misma contraseña. (ej.: “111222”). </w:t>
      </w:r>
    </w:p>
    <w:p w14:paraId="24CDE915" w14:textId="77777777" w:rsidR="00090B62" w:rsidRPr="00CA0D6B" w:rsidRDefault="00090B62" w:rsidP="00090B62">
      <w:pPr>
        <w:pStyle w:val="Prrafodelista"/>
        <w:numPr>
          <w:ilvl w:val="1"/>
          <w:numId w:val="7"/>
        </w:numPr>
      </w:pPr>
      <w:r w:rsidRPr="00CA0D6B">
        <w:t xml:space="preserve">No enviar nunca la contraseña por correo electrónico o en un sms. Tampoco se debe facilitar ni mencionar en una conversación o comunicación de cualquier tipo. </w:t>
      </w:r>
    </w:p>
    <w:p w14:paraId="0A739BEE" w14:textId="77777777" w:rsidR="00090B62" w:rsidRPr="00CA0D6B" w:rsidRDefault="00090B62" w:rsidP="00090B62">
      <w:pPr>
        <w:pStyle w:val="Prrafodelista"/>
        <w:numPr>
          <w:ilvl w:val="1"/>
          <w:numId w:val="7"/>
        </w:numPr>
      </w:pPr>
      <w:r w:rsidRPr="00CA0D6B">
        <w:t xml:space="preserve">No deben usarse palabras o nombres comunes que aparezcan en los diccionarios. </w:t>
      </w:r>
    </w:p>
    <w:p w14:paraId="1031B003" w14:textId="77777777" w:rsidR="00090B62" w:rsidRPr="00CA0D6B" w:rsidRDefault="00090B62" w:rsidP="00090B62">
      <w:pPr>
        <w:pStyle w:val="Prrafodelista"/>
        <w:numPr>
          <w:ilvl w:val="1"/>
          <w:numId w:val="7"/>
        </w:numPr>
      </w:pPr>
      <w:r w:rsidRPr="00CA0D6B">
        <w:t>No debe haber una relación obvia con el usuario, sus familiares, nombre de la entidad, abreviaciones relacionadas a la entidad, ciudad, país, año, fecha de nacimiento, el grupo de trabajo u otras asociaciones parecidas, ya que pueden ser identificadas de manera fácil a través de un ataque de ingeniería social.</w:t>
      </w:r>
    </w:p>
    <w:p w14:paraId="5D3A1F8E" w14:textId="77777777" w:rsidR="00090B62" w:rsidRPr="00CA0D6B" w:rsidRDefault="00090B62" w:rsidP="00090B62">
      <w:pPr>
        <w:pStyle w:val="Prrafodelista"/>
        <w:numPr>
          <w:ilvl w:val="1"/>
          <w:numId w:val="7"/>
        </w:numPr>
      </w:pPr>
      <w:r w:rsidRPr="00CA0D6B">
        <w:t xml:space="preserve">Debe ser cambiada con una periodicidad de mínima de 60 días. </w:t>
      </w:r>
    </w:p>
    <w:p w14:paraId="19D97AD5" w14:textId="77777777" w:rsidR="00090B62" w:rsidRPr="00CA0D6B" w:rsidRDefault="00090B62" w:rsidP="00090B62">
      <w:pPr>
        <w:pStyle w:val="Prrafodelista"/>
        <w:numPr>
          <w:ilvl w:val="1"/>
          <w:numId w:val="7"/>
        </w:numPr>
      </w:pPr>
      <w:r w:rsidRPr="00CA0D6B">
        <w:t xml:space="preserve">El administrador del sistema debe utilizar contraseñas diferentes como usuario y como administrador. </w:t>
      </w:r>
    </w:p>
    <w:p w14:paraId="4749F49A" w14:textId="77777777" w:rsidR="00090B62" w:rsidRPr="00CA0D6B" w:rsidRDefault="00090B62" w:rsidP="00090B62">
      <w:pPr>
        <w:pStyle w:val="Prrafodelista"/>
        <w:numPr>
          <w:ilvl w:val="1"/>
          <w:numId w:val="7"/>
        </w:numPr>
      </w:pPr>
      <w:r w:rsidRPr="00CA0D6B">
        <w:t xml:space="preserve">Si hay indicios para creer que una contraseña ha sido comprometida, debe cambiarse inmediatamente. </w:t>
      </w:r>
    </w:p>
    <w:p w14:paraId="7B398CC3" w14:textId="77777777" w:rsidR="00090B62" w:rsidRPr="00CA0D6B" w:rsidRDefault="00090B62" w:rsidP="00090B62">
      <w:pPr>
        <w:pStyle w:val="Prrafodelista"/>
        <w:numPr>
          <w:ilvl w:val="1"/>
          <w:numId w:val="7"/>
        </w:numPr>
      </w:pPr>
      <w:r w:rsidRPr="00CA0D6B">
        <w:t xml:space="preserve">No deben usarse contraseñas que sean idénticas o substancialmente similares a contraseñas previamente empleadas. Siempre que sea posible, debe impedirse que los </w:t>
      </w:r>
      <w:r w:rsidRPr="00CA0D6B">
        <w:lastRenderedPageBreak/>
        <w:t>usuarios vuelvan a usar contraseñas anteriores, esto se debe gestionar desde el sistema que asigne las credenciales.</w:t>
      </w:r>
    </w:p>
    <w:p w14:paraId="69DA065B" w14:textId="77777777" w:rsidR="00090B62" w:rsidRPr="00CA0D6B" w:rsidRDefault="00090B62" w:rsidP="00090B62">
      <w:pPr>
        <w:pStyle w:val="Prrafodelista"/>
        <w:numPr>
          <w:ilvl w:val="1"/>
          <w:numId w:val="7"/>
        </w:numPr>
      </w:pPr>
      <w:r w:rsidRPr="00CA0D6B">
        <w:t>Es responsabilidad del administrador de cada sistema establecer los mecanismos para que la contraseña asignada al usuario le sea transmitida de la manera más confidencial posible.</w:t>
      </w:r>
    </w:p>
    <w:p w14:paraId="6C32B217" w14:textId="77777777" w:rsidR="00090B62" w:rsidRPr="00CA0D6B" w:rsidRDefault="00090B62" w:rsidP="00090B62">
      <w:pPr>
        <w:pStyle w:val="Prrafodelista"/>
        <w:numPr>
          <w:ilvl w:val="1"/>
          <w:numId w:val="7"/>
        </w:numPr>
      </w:pPr>
      <w:r w:rsidRPr="00CA0D6B">
        <w:t xml:space="preserve">No se debe escribir la contraseña en papeles y dejarla en sitios donde pueda ser encontrada por terceros. </w:t>
      </w:r>
    </w:p>
    <w:p w14:paraId="6FE6FECF" w14:textId="77777777" w:rsidR="00090B62" w:rsidRPr="00CA0D6B" w:rsidRDefault="00090B62" w:rsidP="00090B62">
      <w:pPr>
        <w:pStyle w:val="Prrafodelista"/>
        <w:numPr>
          <w:ilvl w:val="1"/>
          <w:numId w:val="7"/>
        </w:numPr>
      </w:pPr>
      <w:r w:rsidRPr="00CA0D6B">
        <w:t xml:space="preserve">No se debe almacenar la contraseña en la computadora. Algunos cuadros de diálogo o ventanas emergentes de los navegadores presentan una opción para guardar o recordar la contraseña; no debe seleccionarse esa opción. </w:t>
      </w:r>
    </w:p>
    <w:p w14:paraId="0BCA3F1E" w14:textId="77777777" w:rsidR="00090B62" w:rsidRPr="00CA0D6B" w:rsidRDefault="00090B62" w:rsidP="00090B62">
      <w:pPr>
        <w:pStyle w:val="Prrafodelista"/>
        <w:numPr>
          <w:ilvl w:val="1"/>
          <w:numId w:val="7"/>
        </w:numPr>
      </w:pPr>
      <w:r w:rsidRPr="00CA0D6B">
        <w:t xml:space="preserve">Las aplicaciones deben almacenar las contraseñas en forma cifrada. </w:t>
      </w:r>
    </w:p>
    <w:p w14:paraId="68E4155F" w14:textId="77777777" w:rsidR="00090B62" w:rsidRPr="00CA0D6B" w:rsidRDefault="00090B62" w:rsidP="00090B62">
      <w:pPr>
        <w:pStyle w:val="Prrafodelista"/>
        <w:numPr>
          <w:ilvl w:val="1"/>
          <w:numId w:val="7"/>
        </w:numPr>
      </w:pPr>
      <w:r w:rsidRPr="00CA0D6B">
        <w:t xml:space="preserve">Las contraseñas predefinidas que traen los equipos y aplicaciones, deben cambiarse inmediatamente al ponerse en operación. </w:t>
      </w:r>
    </w:p>
    <w:p w14:paraId="1114D58D" w14:textId="77777777" w:rsidR="00090B62" w:rsidRPr="00CA0D6B" w:rsidRDefault="00090B62" w:rsidP="00090B62">
      <w:pPr>
        <w:pStyle w:val="Prrafodelista"/>
        <w:numPr>
          <w:ilvl w:val="1"/>
          <w:numId w:val="7"/>
        </w:numPr>
      </w:pPr>
      <w:r w:rsidRPr="00CA0D6B">
        <w:t>Las contraseñas deben cambiarse cuando una persona que tiene acceso a cuentas privilegiadas compartidas, ya no hace parte de la entidad como colaborador.</w:t>
      </w:r>
    </w:p>
    <w:p w14:paraId="6751353F" w14:textId="77777777" w:rsidR="00090B62" w:rsidRPr="00CA0D6B" w:rsidRDefault="00090B62" w:rsidP="00090B62">
      <w:pPr>
        <w:pStyle w:val="Prrafodelista"/>
        <w:numPr>
          <w:ilvl w:val="1"/>
          <w:numId w:val="7"/>
        </w:numPr>
      </w:pPr>
      <w:r w:rsidRPr="00CA0D6B">
        <w:t>Las credenciales asociadas a un usuario que se encuentre en vacaciones deberán ser inactivadas durante el periodo de vacaciones del colaborador.</w:t>
      </w:r>
    </w:p>
    <w:p w14:paraId="3174A67A" w14:textId="77777777" w:rsidR="00090B62" w:rsidRPr="00CA0D6B" w:rsidRDefault="00090B62" w:rsidP="00090B62">
      <w:pPr>
        <w:pStyle w:val="Prrafodelista"/>
        <w:numPr>
          <w:ilvl w:val="0"/>
          <w:numId w:val="7"/>
        </w:numPr>
      </w:pPr>
      <w:r w:rsidRPr="00CA0D6B">
        <w:t>En caso de utilizar autenticación SSO (Single Sign On), para dos o mas sistemas de información como es el caso del acceso al equipo de computo y el paquete de office 365 (Outlook, correo, skype..), las contraseñas deben cumplir los numerales mencionados con anterioridad.</w:t>
      </w:r>
    </w:p>
    <w:p w14:paraId="63236212" w14:textId="77777777" w:rsidR="00090B62" w:rsidRPr="00CA0D6B" w:rsidRDefault="00090B62" w:rsidP="00090B62">
      <w:pPr>
        <w:pStyle w:val="Prrafodelista"/>
        <w:numPr>
          <w:ilvl w:val="0"/>
          <w:numId w:val="7"/>
        </w:numPr>
      </w:pPr>
      <w:r w:rsidRPr="00CA0D6B">
        <w:t>Para los administradores de los sistemas de información, aplicaciones, equipos de infraestructura tecnológica, bases de datos se recomienda la creación de un usuario alterno o de contingencia con los privilegios mínimos de administración.</w:t>
      </w:r>
    </w:p>
    <w:p w14:paraId="5F763EE1" w14:textId="77777777" w:rsidR="00090B62" w:rsidRPr="00CA0D6B" w:rsidRDefault="00090B62" w:rsidP="00090B62">
      <w:pPr>
        <w:pStyle w:val="Prrafodelista"/>
        <w:numPr>
          <w:ilvl w:val="0"/>
          <w:numId w:val="7"/>
        </w:numPr>
      </w:pPr>
      <w:r w:rsidRPr="00CA0D6B">
        <w:t>Las credenciales de acceso deberán ser almacenadas en un sobre sellado entregado al director de tecnología o cargo equivalente en la entidad y ser almacenadas en una caja fuerte.</w:t>
      </w:r>
    </w:p>
    <w:p w14:paraId="56571E9F" w14:textId="77777777" w:rsidR="00090B62" w:rsidRPr="00CA0D6B" w:rsidRDefault="00090B62" w:rsidP="00090B62">
      <w:pPr>
        <w:pStyle w:val="Prrafodelista"/>
        <w:numPr>
          <w:ilvl w:val="0"/>
          <w:numId w:val="7"/>
        </w:numPr>
      </w:pPr>
      <w:r w:rsidRPr="00CA0D6B">
        <w:t>En caso de que algún administrador mencionado en el numeral 7 no se encuentre en la entidad y se requiera realizar alguna configuración urgente,  se tendrá acceso al sobre y se realizara la configuración requerida por otra persona con los conocimientos mínimos en el tema.</w:t>
      </w:r>
    </w:p>
    <w:p w14:paraId="673E8E47" w14:textId="77777777" w:rsidR="00090B62" w:rsidRPr="00CA0D6B" w:rsidRDefault="00090B62" w:rsidP="00090B62">
      <w:pPr>
        <w:pStyle w:val="Prrafodelista"/>
        <w:numPr>
          <w:ilvl w:val="0"/>
          <w:numId w:val="7"/>
        </w:numPr>
      </w:pPr>
      <w:r w:rsidRPr="00CA0D6B">
        <w:t>Una vez se abra el sobre y realice la configuración requerida el administrador principal debe realizar el cambio de la contraseña y ser entregado de nuevo como se menciono en el numeral 9.</w:t>
      </w:r>
    </w:p>
    <w:p w14:paraId="65E535CC" w14:textId="77777777" w:rsidR="00090B62" w:rsidRPr="00CA0D6B" w:rsidRDefault="00090B62" w:rsidP="00090B62">
      <w:pPr>
        <w:pStyle w:val="Prrafodelista"/>
        <w:numPr>
          <w:ilvl w:val="0"/>
          <w:numId w:val="7"/>
        </w:numPr>
      </w:pPr>
      <w:r w:rsidRPr="00CA0D6B">
        <w:t>Cada vez que se realicen los cambios de las credenciales de acceso de las bases de datos, sistemas de información o aplicativos, elementos de infraestructura tecnológica, deben ser entregadas como se menciona en el numeral 9.</w:t>
      </w:r>
    </w:p>
    <w:p w14:paraId="254DC48E" w14:textId="77777777" w:rsidR="00F111AF" w:rsidRPr="00CA0D6B" w:rsidRDefault="00090B62" w:rsidP="00090B62">
      <w:pPr>
        <w:pStyle w:val="Prrafodelista"/>
        <w:numPr>
          <w:ilvl w:val="0"/>
          <w:numId w:val="7"/>
        </w:numPr>
      </w:pPr>
      <w:r w:rsidRPr="00CA0D6B">
        <w:t>El usuario es responsable de bloquear su equipo en el momento en que se retire de su puesto de trabajo a una zona donde pierda visibilidad de este.</w:t>
      </w:r>
    </w:p>
    <w:p w14:paraId="337A2F36" w14:textId="77777777" w:rsidR="00517561" w:rsidRPr="00CA0D6B" w:rsidRDefault="00517561" w:rsidP="00090B62"/>
    <w:p w14:paraId="71720A39" w14:textId="77777777" w:rsidR="00517561" w:rsidRPr="00CA0D6B" w:rsidRDefault="00517561">
      <w:pPr>
        <w:spacing w:after="160" w:line="278" w:lineRule="auto"/>
        <w:jc w:val="left"/>
      </w:pPr>
      <w:r w:rsidRPr="00CA0D6B">
        <w:br w:type="page"/>
      </w:r>
    </w:p>
    <w:p w14:paraId="3EFF2438" w14:textId="77777777" w:rsidR="00517561" w:rsidRPr="00CA0D6B" w:rsidRDefault="00517561" w:rsidP="00517561">
      <w:pPr>
        <w:pStyle w:val="TtuloTDC"/>
        <w:rPr>
          <w:lang w:val="es-CO"/>
        </w:rPr>
      </w:pPr>
      <w:r w:rsidRPr="00CA0D6B">
        <w:rPr>
          <w:lang w:val="es-CO"/>
        </w:rPr>
        <w:lastRenderedPageBreak/>
        <w:t>REVISIÓN Y APROBACIÓN</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33"/>
        <w:gridCol w:w="3132"/>
        <w:gridCol w:w="3130"/>
      </w:tblGrid>
      <w:tr w:rsidR="00650615" w:rsidRPr="00CA0D6B" w14:paraId="7C3C2AEE" w14:textId="77777777" w:rsidTr="5142977B">
        <w:trPr>
          <w:trHeight w:val="338"/>
          <w:jc w:val="center"/>
        </w:trPr>
        <w:tc>
          <w:tcPr>
            <w:tcW w:w="1667"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5D1D4764" w14:textId="77777777" w:rsidR="00517561" w:rsidRPr="00CA0D6B" w:rsidRDefault="00517561" w:rsidP="006B72C3">
            <w:pPr>
              <w:tabs>
                <w:tab w:val="left" w:pos="567"/>
              </w:tabs>
              <w:ind w:left="567" w:hanging="567"/>
              <w:jc w:val="center"/>
              <w:rPr>
                <w:rFonts w:eastAsia="MS Mincho" w:cs="Arial"/>
                <w:b/>
                <w:bCs/>
                <w:szCs w:val="20"/>
                <w:lang w:eastAsia="ja-JP"/>
              </w:rPr>
            </w:pPr>
            <w:r w:rsidRPr="00CA0D6B">
              <w:rPr>
                <w:rFonts w:cs="Arial"/>
                <w:b/>
                <w:bCs/>
                <w:szCs w:val="20"/>
              </w:rPr>
              <w:t>Elaborado y/o Actualizado por</w:t>
            </w:r>
          </w:p>
        </w:tc>
        <w:tc>
          <w:tcPr>
            <w:tcW w:w="1667"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4748B95E" w14:textId="77777777" w:rsidR="00517561" w:rsidRPr="00CA0D6B" w:rsidRDefault="00517561" w:rsidP="006B72C3">
            <w:pPr>
              <w:ind w:left="7" w:hanging="7"/>
              <w:jc w:val="center"/>
              <w:rPr>
                <w:rFonts w:cs="Arial"/>
                <w:b/>
                <w:bCs/>
                <w:szCs w:val="20"/>
              </w:rPr>
            </w:pPr>
            <w:r w:rsidRPr="00CA0D6B">
              <w:rPr>
                <w:rFonts w:cs="Arial"/>
                <w:b/>
                <w:bCs/>
                <w:szCs w:val="20"/>
              </w:rPr>
              <w:t xml:space="preserve">Validado por </w:t>
            </w:r>
          </w:p>
          <w:p w14:paraId="4BFC3685" w14:textId="77777777" w:rsidR="00517561" w:rsidRPr="00CA0D6B" w:rsidRDefault="00517561" w:rsidP="006B72C3">
            <w:pPr>
              <w:ind w:left="7" w:hanging="7"/>
              <w:jc w:val="center"/>
              <w:rPr>
                <w:rFonts w:eastAsia="MS Mincho" w:cs="Arial"/>
                <w:b/>
                <w:bCs/>
                <w:szCs w:val="20"/>
                <w:lang w:eastAsia="ja-JP"/>
              </w:rPr>
            </w:pPr>
            <w:r w:rsidRPr="00CA0D6B">
              <w:rPr>
                <w:rFonts w:cs="Arial"/>
                <w:b/>
                <w:bCs/>
                <w:szCs w:val="20"/>
              </w:rPr>
              <w:t>Líderes (Estratégico u Operativo) del Proceso:</w:t>
            </w:r>
          </w:p>
        </w:tc>
        <w:tc>
          <w:tcPr>
            <w:tcW w:w="1666"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25C47152" w14:textId="77777777" w:rsidR="00517561" w:rsidRPr="00CA0D6B" w:rsidRDefault="00517561" w:rsidP="006B72C3">
            <w:pPr>
              <w:tabs>
                <w:tab w:val="left" w:pos="567"/>
              </w:tabs>
              <w:ind w:left="567" w:hanging="567"/>
              <w:jc w:val="center"/>
              <w:rPr>
                <w:rFonts w:eastAsia="MS Mincho" w:cs="Arial"/>
                <w:b/>
                <w:bCs/>
                <w:szCs w:val="20"/>
                <w:lang w:eastAsia="ja-JP"/>
              </w:rPr>
            </w:pPr>
            <w:r w:rsidRPr="00CA0D6B">
              <w:rPr>
                <w:rFonts w:cs="Arial"/>
                <w:b/>
                <w:bCs/>
                <w:szCs w:val="20"/>
              </w:rPr>
              <w:t>Aprobado:</w:t>
            </w:r>
          </w:p>
        </w:tc>
      </w:tr>
      <w:tr w:rsidR="00517561" w:rsidRPr="00CA0D6B" w14:paraId="49B1C6EC" w14:textId="77777777" w:rsidTr="5142977B">
        <w:tblPrEx>
          <w:tblCellMar>
            <w:left w:w="70" w:type="dxa"/>
            <w:right w:w="70" w:type="dxa"/>
          </w:tblCellMar>
        </w:tblPrEx>
        <w:trPr>
          <w:trHeight w:val="737"/>
          <w:jc w:val="center"/>
        </w:trPr>
        <w:tc>
          <w:tcPr>
            <w:tcW w:w="1667" w:type="pct"/>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2B47EBFE" w14:textId="77777777" w:rsidR="00517561" w:rsidRPr="00CA0D6B" w:rsidRDefault="00AC4FF3" w:rsidP="00517561">
            <w:pPr>
              <w:jc w:val="center"/>
              <w:rPr>
                <w:rFonts w:cs="Arial"/>
                <w:b/>
                <w:bCs/>
                <w:szCs w:val="20"/>
              </w:rPr>
            </w:pPr>
            <w:r w:rsidRPr="00CA0D6B">
              <w:rPr>
                <w:rFonts w:cs="Arial"/>
                <w:b/>
                <w:bCs/>
                <w:szCs w:val="20"/>
              </w:rPr>
              <w:t>Gilber Corrales Rubiano</w:t>
            </w:r>
            <w:r w:rsidR="00517561" w:rsidRPr="00CA0D6B">
              <w:rPr>
                <w:rFonts w:cs="Arial"/>
                <w:b/>
                <w:bCs/>
                <w:szCs w:val="20"/>
              </w:rPr>
              <w:t xml:space="preserve"> / Contratista</w:t>
            </w:r>
            <w:r w:rsidR="00650615" w:rsidRPr="00CA0D6B">
              <w:rPr>
                <w:rFonts w:cs="Arial"/>
                <w:b/>
                <w:bCs/>
                <w:szCs w:val="20"/>
              </w:rPr>
              <w:t xml:space="preserve"> </w:t>
            </w:r>
            <w:r w:rsidR="00517561" w:rsidRPr="00CA0D6B">
              <w:rPr>
                <w:rFonts w:cs="Arial"/>
                <w:b/>
                <w:bCs/>
                <w:szCs w:val="20"/>
              </w:rPr>
              <w:t>EGTI</w:t>
            </w:r>
          </w:p>
        </w:tc>
        <w:tc>
          <w:tcPr>
            <w:tcW w:w="1667" w:type="pct"/>
            <w:vMerge w:val="restart"/>
            <w:tcBorders>
              <w:top w:val="single" w:sz="4" w:space="0" w:color="000000" w:themeColor="text1"/>
              <w:left w:val="single" w:sz="4" w:space="0" w:color="000000" w:themeColor="text1"/>
              <w:right w:val="single" w:sz="4" w:space="0" w:color="000000" w:themeColor="text1"/>
            </w:tcBorders>
            <w:vAlign w:val="bottom"/>
          </w:tcPr>
          <w:p w14:paraId="40A1F0A0" w14:textId="60ECF763" w:rsidR="46535586" w:rsidRPr="00FE7379" w:rsidRDefault="00FE7379" w:rsidP="07FC18DF">
            <w:pPr>
              <w:jc w:val="center"/>
            </w:pPr>
            <w:r w:rsidRPr="00FE7379">
              <w:rPr>
                <w:rFonts w:ascii="Calibri" w:eastAsia="Calibri" w:hAnsi="Calibri" w:cs="Calibri"/>
                <w:color w:val="000000" w:themeColor="text1"/>
                <w:sz w:val="24"/>
              </w:rPr>
              <w:t>Saydee Katherine Mendivelso Montañez</w:t>
            </w:r>
          </w:p>
          <w:p w14:paraId="6F68E713" w14:textId="77777777" w:rsidR="00517561" w:rsidRPr="00CA0D6B" w:rsidRDefault="00517561" w:rsidP="5142977B">
            <w:pPr>
              <w:tabs>
                <w:tab w:val="left" w:pos="567"/>
              </w:tabs>
              <w:ind w:left="567" w:hanging="567"/>
              <w:rPr>
                <w:rFonts w:cs="Arial"/>
                <w:lang w:eastAsia="ja-JP"/>
              </w:rPr>
            </w:pPr>
          </w:p>
        </w:tc>
        <w:tc>
          <w:tcPr>
            <w:tcW w:w="1666" w:type="pct"/>
            <w:vMerge w:val="restart"/>
            <w:tcBorders>
              <w:top w:val="single" w:sz="4" w:space="0" w:color="000000" w:themeColor="text1"/>
              <w:left w:val="single" w:sz="4" w:space="0" w:color="000000" w:themeColor="text1"/>
              <w:right w:val="single" w:sz="4" w:space="0" w:color="000000" w:themeColor="text1"/>
            </w:tcBorders>
            <w:vAlign w:val="bottom"/>
          </w:tcPr>
          <w:p w14:paraId="2675ACE1" w14:textId="77777777" w:rsidR="00517561" w:rsidRPr="00CA0D6B" w:rsidRDefault="00517561" w:rsidP="5142977B">
            <w:pPr>
              <w:jc w:val="center"/>
              <w:rPr>
                <w:rFonts w:cs="Arial"/>
              </w:rPr>
            </w:pPr>
            <w:r w:rsidRPr="5142977B">
              <w:rPr>
                <w:rFonts w:cs="Arial"/>
              </w:rPr>
              <w:t>Edgar Alonso Forero Castro</w:t>
            </w:r>
          </w:p>
          <w:p w14:paraId="0B760530" w14:textId="77777777" w:rsidR="00517561" w:rsidRPr="00CA0D6B" w:rsidRDefault="00517561" w:rsidP="5142977B">
            <w:pPr>
              <w:tabs>
                <w:tab w:val="left" w:pos="567"/>
              </w:tabs>
              <w:ind w:left="567" w:hanging="567"/>
              <w:rPr>
                <w:noProof/>
                <w:lang w:eastAsia="es-CO"/>
              </w:rPr>
            </w:pPr>
          </w:p>
        </w:tc>
      </w:tr>
      <w:tr w:rsidR="00517561" w:rsidRPr="00CA0D6B" w14:paraId="4D79F193" w14:textId="77777777" w:rsidTr="5142977B">
        <w:trPr>
          <w:trHeight w:val="226"/>
          <w:jc w:val="center"/>
        </w:trPr>
        <w:tc>
          <w:tcPr>
            <w:tcW w:w="1667" w:type="pct"/>
            <w:tcBorders>
              <w:top w:val="single" w:sz="4" w:space="0" w:color="auto"/>
              <w:left w:val="single" w:sz="4" w:space="0" w:color="000000" w:themeColor="text1"/>
              <w:bottom w:val="single" w:sz="4" w:space="0" w:color="auto"/>
              <w:right w:val="single" w:sz="4" w:space="0" w:color="000000" w:themeColor="text1"/>
            </w:tcBorders>
            <w:shd w:val="clear" w:color="auto" w:fill="D9D9D9" w:themeFill="background1" w:themeFillShade="D9"/>
            <w:vAlign w:val="center"/>
          </w:tcPr>
          <w:p w14:paraId="44292653" w14:textId="77777777" w:rsidR="00517561" w:rsidRPr="00CA0D6B" w:rsidRDefault="00517561" w:rsidP="006B72C3">
            <w:pPr>
              <w:jc w:val="center"/>
              <w:rPr>
                <w:rFonts w:cs="Arial"/>
                <w:b/>
                <w:bCs/>
                <w:szCs w:val="20"/>
              </w:rPr>
            </w:pPr>
            <w:r w:rsidRPr="00CA0D6B">
              <w:rPr>
                <w:rFonts w:cs="Arial"/>
                <w:b/>
                <w:bCs/>
                <w:szCs w:val="20"/>
              </w:rPr>
              <w:t>Acompañamiento Asesor OAP:</w:t>
            </w:r>
          </w:p>
        </w:tc>
        <w:tc>
          <w:tcPr>
            <w:tcW w:w="1667" w:type="pct"/>
            <w:vMerge/>
            <w:vAlign w:val="center"/>
          </w:tcPr>
          <w:p w14:paraId="79B008C7" w14:textId="77777777" w:rsidR="00517561" w:rsidRPr="00CA0D6B" w:rsidRDefault="00517561" w:rsidP="006B72C3">
            <w:pPr>
              <w:tabs>
                <w:tab w:val="left" w:pos="567"/>
              </w:tabs>
              <w:ind w:left="567" w:hanging="567"/>
              <w:rPr>
                <w:rFonts w:eastAsia="MS Mincho" w:cs="Arial"/>
                <w:szCs w:val="20"/>
                <w:lang w:eastAsia="ja-JP"/>
              </w:rPr>
            </w:pPr>
          </w:p>
        </w:tc>
        <w:tc>
          <w:tcPr>
            <w:tcW w:w="1666" w:type="pct"/>
            <w:vMerge/>
            <w:vAlign w:val="center"/>
          </w:tcPr>
          <w:p w14:paraId="714DB732" w14:textId="77777777" w:rsidR="00517561" w:rsidRPr="00CA0D6B" w:rsidRDefault="00517561" w:rsidP="006B72C3">
            <w:pPr>
              <w:tabs>
                <w:tab w:val="left" w:pos="567"/>
              </w:tabs>
              <w:ind w:left="567" w:hanging="567"/>
              <w:rPr>
                <w:rFonts w:eastAsia="MS Mincho" w:cs="Arial"/>
                <w:szCs w:val="20"/>
                <w:lang w:eastAsia="ja-JP"/>
              </w:rPr>
            </w:pPr>
          </w:p>
        </w:tc>
      </w:tr>
      <w:tr w:rsidR="00517561" w:rsidRPr="00CA0D6B" w14:paraId="70F28844" w14:textId="77777777" w:rsidTr="5142977B">
        <w:trPr>
          <w:trHeight w:val="230"/>
          <w:jc w:val="center"/>
        </w:trPr>
        <w:tc>
          <w:tcPr>
            <w:tcW w:w="1667" w:type="pct"/>
            <w:vMerge w:val="restart"/>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5A356A58" w14:textId="273A4C20" w:rsidR="00517561" w:rsidRPr="00CA0D6B" w:rsidRDefault="029C14CD" w:rsidP="6C69D758">
            <w:pPr>
              <w:jc w:val="center"/>
              <w:rPr>
                <w:rFonts w:cs="Arial"/>
                <w:b/>
                <w:bCs/>
              </w:rPr>
            </w:pPr>
            <w:r w:rsidRPr="6C69D758">
              <w:rPr>
                <w:rFonts w:cs="Arial"/>
                <w:b/>
                <w:bCs/>
              </w:rPr>
              <w:t>Diego Israel Castillo Porras</w:t>
            </w:r>
            <w:r w:rsidR="00517561" w:rsidRPr="6C69D758">
              <w:rPr>
                <w:rFonts w:cs="Arial"/>
                <w:b/>
                <w:bCs/>
              </w:rPr>
              <w:t xml:space="preserve"> / Contratista OAP</w:t>
            </w:r>
          </w:p>
        </w:tc>
        <w:tc>
          <w:tcPr>
            <w:tcW w:w="1667" w:type="pct"/>
            <w:vMerge/>
            <w:vAlign w:val="center"/>
          </w:tcPr>
          <w:p w14:paraId="4E3D98EB" w14:textId="77777777" w:rsidR="00517561" w:rsidRPr="00CA0D6B" w:rsidRDefault="00517561" w:rsidP="006B72C3">
            <w:pPr>
              <w:tabs>
                <w:tab w:val="left" w:pos="567"/>
              </w:tabs>
              <w:ind w:left="567" w:hanging="567"/>
              <w:rPr>
                <w:rFonts w:eastAsia="MS Mincho" w:cs="Arial"/>
                <w:szCs w:val="20"/>
                <w:lang w:eastAsia="ja-JP"/>
              </w:rPr>
            </w:pPr>
          </w:p>
        </w:tc>
        <w:tc>
          <w:tcPr>
            <w:tcW w:w="1666" w:type="pct"/>
            <w:vMerge/>
            <w:vAlign w:val="center"/>
          </w:tcPr>
          <w:p w14:paraId="2C205F3E" w14:textId="77777777" w:rsidR="00517561" w:rsidRPr="00CA0D6B" w:rsidRDefault="00517561" w:rsidP="006B72C3">
            <w:pPr>
              <w:tabs>
                <w:tab w:val="left" w:pos="567"/>
              </w:tabs>
              <w:ind w:left="567" w:hanging="567"/>
              <w:rPr>
                <w:rFonts w:eastAsia="MS Mincho" w:cs="Arial"/>
                <w:szCs w:val="20"/>
                <w:lang w:eastAsia="ja-JP"/>
              </w:rPr>
            </w:pPr>
          </w:p>
        </w:tc>
      </w:tr>
      <w:tr w:rsidR="00517561" w:rsidRPr="00CA0D6B" w14:paraId="796EA461" w14:textId="77777777" w:rsidTr="5142977B">
        <w:trPr>
          <w:trHeight w:val="814"/>
          <w:jc w:val="center"/>
        </w:trPr>
        <w:tc>
          <w:tcPr>
            <w:tcW w:w="1667" w:type="pct"/>
            <w:vMerge/>
            <w:vAlign w:val="center"/>
            <w:hideMark/>
          </w:tcPr>
          <w:p w14:paraId="23628221" w14:textId="77777777" w:rsidR="00517561" w:rsidRPr="00CA0D6B" w:rsidRDefault="00517561" w:rsidP="006B72C3">
            <w:pPr>
              <w:rPr>
                <w:rFonts w:eastAsia="MS Mincho" w:cs="Arial"/>
                <w:b/>
                <w:i/>
                <w:szCs w:val="20"/>
                <w:lang w:eastAsia="ja-JP"/>
              </w:rPr>
            </w:pPr>
          </w:p>
        </w:tc>
        <w:tc>
          <w:tcPr>
            <w:tcW w:w="166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526F559" w14:textId="0AD05B11" w:rsidR="00517561" w:rsidRPr="00CA0D6B" w:rsidRDefault="00517561" w:rsidP="006B72C3">
            <w:pPr>
              <w:spacing w:line="259" w:lineRule="auto"/>
              <w:ind w:left="-4" w:firstLine="4"/>
              <w:jc w:val="center"/>
              <w:rPr>
                <w:szCs w:val="20"/>
              </w:rPr>
            </w:pPr>
            <w:r w:rsidRPr="00CA0D6B">
              <w:rPr>
                <w:rFonts w:cs="Arial"/>
                <w:b/>
                <w:bCs/>
                <w:szCs w:val="20"/>
              </w:rPr>
              <w:t>Jefe Oficina de Tecnologías de la Información</w:t>
            </w:r>
          </w:p>
        </w:tc>
        <w:tc>
          <w:tcPr>
            <w:tcW w:w="166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29F0424" w14:textId="77777777" w:rsidR="00517561" w:rsidRPr="00CA0D6B" w:rsidRDefault="00517561" w:rsidP="006B72C3">
            <w:pPr>
              <w:jc w:val="center"/>
              <w:rPr>
                <w:rFonts w:cs="Arial"/>
                <w:b/>
                <w:bCs/>
                <w:szCs w:val="20"/>
                <w:lang w:eastAsia="ja-JP"/>
              </w:rPr>
            </w:pPr>
            <w:r w:rsidRPr="00CA0D6B">
              <w:rPr>
                <w:rFonts w:cs="Arial"/>
                <w:b/>
                <w:bCs/>
                <w:szCs w:val="20"/>
              </w:rPr>
              <w:t>Jefe Oficina Asesora de Planeación</w:t>
            </w:r>
          </w:p>
        </w:tc>
      </w:tr>
    </w:tbl>
    <w:p w14:paraId="24A50C22" w14:textId="77777777" w:rsidR="00517561" w:rsidRPr="00CA0D6B" w:rsidRDefault="00517561" w:rsidP="00517561">
      <w:pPr>
        <w:rPr>
          <w:rFonts w:cs="Arial"/>
          <w:b/>
          <w:bCs/>
          <w:sz w:val="18"/>
          <w:szCs w:val="18"/>
        </w:rPr>
      </w:pPr>
    </w:p>
    <w:p w14:paraId="6ACF4798" w14:textId="77777777" w:rsidR="00517561" w:rsidRPr="00CA0D6B" w:rsidRDefault="00517561" w:rsidP="00517561">
      <w:pPr>
        <w:pStyle w:val="TtuloTDC"/>
        <w:rPr>
          <w:lang w:val="es-CO"/>
        </w:rPr>
      </w:pPr>
      <w:r w:rsidRPr="00CA0D6B">
        <w:rPr>
          <w:lang w:val="es-CO"/>
        </w:rPr>
        <w:t>CONTROL DE CAMBIOS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73"/>
        <w:gridCol w:w="5402"/>
        <w:gridCol w:w="1287"/>
        <w:gridCol w:w="1533"/>
      </w:tblGrid>
      <w:tr w:rsidR="00517561" w:rsidRPr="00CA0D6B" w14:paraId="7330FC0B" w14:textId="77777777" w:rsidTr="00650615">
        <w:trPr>
          <w:trHeight w:val="20"/>
          <w:tblHeader/>
        </w:trPr>
        <w:tc>
          <w:tcPr>
            <w:tcW w:w="624" w:type="pct"/>
            <w:shd w:val="clear" w:color="auto" w:fill="D9D9D9" w:themeFill="background1" w:themeFillShade="D9"/>
            <w:vAlign w:val="center"/>
          </w:tcPr>
          <w:p w14:paraId="2CFA8ADB" w14:textId="77777777" w:rsidR="00517561" w:rsidRPr="00CA0D6B" w:rsidRDefault="00517561" w:rsidP="006B72C3">
            <w:pPr>
              <w:pStyle w:val="Piedepgina"/>
              <w:jc w:val="center"/>
              <w:rPr>
                <w:rFonts w:cs="Arial"/>
                <w:b/>
                <w:bCs/>
                <w:szCs w:val="20"/>
              </w:rPr>
            </w:pPr>
            <w:r w:rsidRPr="00CA0D6B">
              <w:rPr>
                <w:rFonts w:cs="Arial"/>
                <w:b/>
                <w:bCs/>
                <w:szCs w:val="20"/>
              </w:rPr>
              <w:t>VERSIÓN</w:t>
            </w:r>
          </w:p>
        </w:tc>
        <w:tc>
          <w:tcPr>
            <w:tcW w:w="2875" w:type="pct"/>
            <w:shd w:val="clear" w:color="auto" w:fill="D9D9D9" w:themeFill="background1" w:themeFillShade="D9"/>
            <w:vAlign w:val="center"/>
          </w:tcPr>
          <w:p w14:paraId="22ADB81F" w14:textId="77777777" w:rsidR="00517561" w:rsidRPr="00CA0D6B" w:rsidRDefault="00517561" w:rsidP="006B72C3">
            <w:pPr>
              <w:pStyle w:val="Piedepgina"/>
              <w:jc w:val="center"/>
              <w:rPr>
                <w:rFonts w:cs="Arial"/>
                <w:b/>
                <w:bCs/>
                <w:szCs w:val="20"/>
              </w:rPr>
            </w:pPr>
            <w:r w:rsidRPr="00CA0D6B">
              <w:rPr>
                <w:rFonts w:cs="Arial"/>
                <w:b/>
                <w:bCs/>
                <w:szCs w:val="20"/>
              </w:rPr>
              <w:t>DESCRIPCIÓN</w:t>
            </w:r>
          </w:p>
        </w:tc>
        <w:tc>
          <w:tcPr>
            <w:tcW w:w="685" w:type="pct"/>
            <w:shd w:val="clear" w:color="auto" w:fill="D9D9D9" w:themeFill="background1" w:themeFillShade="D9"/>
            <w:vAlign w:val="center"/>
          </w:tcPr>
          <w:p w14:paraId="7D7D3874" w14:textId="77777777" w:rsidR="00517561" w:rsidRPr="00CA0D6B" w:rsidRDefault="00517561" w:rsidP="006B72C3">
            <w:pPr>
              <w:pStyle w:val="Piedepgina"/>
              <w:jc w:val="center"/>
              <w:rPr>
                <w:rFonts w:cs="Arial"/>
                <w:b/>
                <w:bCs/>
                <w:szCs w:val="20"/>
              </w:rPr>
            </w:pPr>
            <w:r w:rsidRPr="00CA0D6B">
              <w:rPr>
                <w:rFonts w:cs="Arial"/>
                <w:b/>
                <w:bCs/>
                <w:szCs w:val="20"/>
              </w:rPr>
              <w:t>FECHA</w:t>
            </w:r>
          </w:p>
        </w:tc>
        <w:tc>
          <w:tcPr>
            <w:tcW w:w="816" w:type="pct"/>
            <w:shd w:val="clear" w:color="auto" w:fill="D9D9D9" w:themeFill="background1" w:themeFillShade="D9"/>
            <w:vAlign w:val="center"/>
          </w:tcPr>
          <w:p w14:paraId="47EBA703" w14:textId="77777777" w:rsidR="00517561" w:rsidRPr="00CA0D6B" w:rsidRDefault="00517561" w:rsidP="006B72C3">
            <w:pPr>
              <w:pStyle w:val="Piedepgina"/>
              <w:jc w:val="center"/>
              <w:rPr>
                <w:szCs w:val="20"/>
              </w:rPr>
            </w:pPr>
            <w:r w:rsidRPr="00CA0D6B">
              <w:rPr>
                <w:rFonts w:cs="Arial"/>
                <w:b/>
                <w:bCs/>
                <w:szCs w:val="20"/>
              </w:rPr>
              <w:t>APROBADO</w:t>
            </w:r>
            <w:r w:rsidRPr="00CA0D6B">
              <w:rPr>
                <w:szCs w:val="20"/>
              </w:rPr>
              <w:t xml:space="preserve"> </w:t>
            </w:r>
          </w:p>
          <w:p w14:paraId="3672F515" w14:textId="77777777" w:rsidR="00517561" w:rsidRPr="00CA0D6B" w:rsidRDefault="00517561" w:rsidP="006B72C3">
            <w:pPr>
              <w:pStyle w:val="Piedepgina"/>
              <w:jc w:val="center"/>
              <w:rPr>
                <w:rFonts w:cs="Arial"/>
                <w:b/>
                <w:bCs/>
                <w:szCs w:val="20"/>
              </w:rPr>
            </w:pPr>
            <w:r w:rsidRPr="00CA0D6B">
              <w:rPr>
                <w:rFonts w:cs="Arial"/>
                <w:b/>
                <w:bCs/>
                <w:szCs w:val="20"/>
              </w:rPr>
              <w:t>Jefe de la Oficina Asesora de Planeación</w:t>
            </w:r>
          </w:p>
        </w:tc>
      </w:tr>
      <w:tr w:rsidR="00AC4FF3" w:rsidRPr="00CA0D6B" w14:paraId="1B5C68D3" w14:textId="77777777" w:rsidTr="00650615">
        <w:trPr>
          <w:trHeight w:val="20"/>
        </w:trPr>
        <w:tc>
          <w:tcPr>
            <w:tcW w:w="624" w:type="pct"/>
            <w:vAlign w:val="center"/>
          </w:tcPr>
          <w:p w14:paraId="394234E6" w14:textId="77777777" w:rsidR="00AC4FF3" w:rsidRPr="00CA0D6B" w:rsidRDefault="00AC4FF3" w:rsidP="00AC4FF3">
            <w:pPr>
              <w:pStyle w:val="Piedepgina"/>
              <w:jc w:val="center"/>
              <w:rPr>
                <w:rFonts w:cs="Arial"/>
                <w:szCs w:val="20"/>
              </w:rPr>
            </w:pPr>
            <w:r w:rsidRPr="00CA0D6B">
              <w:rPr>
                <w:rFonts w:cs="Arial"/>
                <w:szCs w:val="20"/>
              </w:rPr>
              <w:t>001</w:t>
            </w:r>
          </w:p>
        </w:tc>
        <w:tc>
          <w:tcPr>
            <w:tcW w:w="2875" w:type="pct"/>
            <w:vAlign w:val="center"/>
          </w:tcPr>
          <w:p w14:paraId="3BF41B9E" w14:textId="77777777" w:rsidR="00AC4FF3" w:rsidRPr="00CA0D6B" w:rsidRDefault="00AC4FF3" w:rsidP="00AC4FF3">
            <w:pPr>
              <w:pStyle w:val="Piedepgina"/>
              <w:rPr>
                <w:rFonts w:cs="Arial"/>
                <w:szCs w:val="20"/>
              </w:rPr>
            </w:pPr>
            <w:r w:rsidRPr="00CA0D6B">
              <w:rPr>
                <w:rFonts w:cs="Arial"/>
                <w:szCs w:val="20"/>
                <w:lang w:eastAsia="es-ES_tradnl"/>
              </w:rPr>
              <w:t>Elaborada por el Ing. Omar Fdo. Garzón Giraldo (especialista en seguridad de la información), se realizó el documento de Política de seguridad para la gestión de contraseñas que hace parte de la POLITICA GENERAL DE TECNOLOGIA Y SEGURIDAD DE LA INFORMACION Y COMUNICACIONES.</w:t>
            </w:r>
          </w:p>
        </w:tc>
        <w:tc>
          <w:tcPr>
            <w:tcW w:w="685" w:type="pct"/>
            <w:vAlign w:val="center"/>
          </w:tcPr>
          <w:p w14:paraId="1ED461DB" w14:textId="77777777" w:rsidR="00AC4FF3" w:rsidRPr="00CA0D6B" w:rsidRDefault="00AC4FF3" w:rsidP="00AC4FF3">
            <w:pPr>
              <w:pStyle w:val="Piedepgina"/>
              <w:jc w:val="center"/>
              <w:rPr>
                <w:rFonts w:cs="Arial"/>
                <w:szCs w:val="20"/>
              </w:rPr>
            </w:pPr>
            <w:r w:rsidRPr="00CA0D6B">
              <w:rPr>
                <w:rFonts w:cs="Arial"/>
                <w:bCs/>
                <w:szCs w:val="20"/>
              </w:rPr>
              <w:t>Diciembre 2018</w:t>
            </w:r>
          </w:p>
        </w:tc>
        <w:tc>
          <w:tcPr>
            <w:tcW w:w="816" w:type="pct"/>
            <w:vAlign w:val="center"/>
          </w:tcPr>
          <w:p w14:paraId="54BABFC9" w14:textId="77777777" w:rsidR="00AC4FF3" w:rsidRPr="00CA0D6B" w:rsidRDefault="00AC4FF3" w:rsidP="00AC4FF3">
            <w:pPr>
              <w:pStyle w:val="Piedepgina"/>
              <w:jc w:val="center"/>
              <w:rPr>
                <w:rFonts w:cs="Arial"/>
                <w:szCs w:val="20"/>
              </w:rPr>
            </w:pPr>
            <w:r w:rsidRPr="00CA0D6B">
              <w:rPr>
                <w:rFonts w:cs="Arial"/>
                <w:szCs w:val="20"/>
              </w:rPr>
              <w:t>Jefe Oficina Asesora de Planeación</w:t>
            </w:r>
          </w:p>
        </w:tc>
      </w:tr>
      <w:tr w:rsidR="00AC4FF3" w:rsidRPr="00CA0D6B" w14:paraId="3DF5C67E" w14:textId="77777777" w:rsidTr="00650615">
        <w:trPr>
          <w:trHeight w:val="20"/>
        </w:trPr>
        <w:tc>
          <w:tcPr>
            <w:tcW w:w="624" w:type="pct"/>
            <w:vAlign w:val="center"/>
          </w:tcPr>
          <w:p w14:paraId="432E2238" w14:textId="77777777" w:rsidR="00AC4FF3" w:rsidRPr="00CA0D6B" w:rsidRDefault="00AC4FF3" w:rsidP="00AC4FF3">
            <w:pPr>
              <w:pStyle w:val="Piedepgina"/>
              <w:jc w:val="center"/>
              <w:rPr>
                <w:rFonts w:cs="Arial"/>
                <w:szCs w:val="20"/>
              </w:rPr>
            </w:pPr>
            <w:r w:rsidRPr="00CA0D6B">
              <w:rPr>
                <w:rFonts w:cs="Arial"/>
                <w:szCs w:val="20"/>
              </w:rPr>
              <w:t>002</w:t>
            </w:r>
          </w:p>
        </w:tc>
        <w:tc>
          <w:tcPr>
            <w:tcW w:w="2875" w:type="pct"/>
            <w:vAlign w:val="center"/>
          </w:tcPr>
          <w:p w14:paraId="5BE3A7B1" w14:textId="77777777" w:rsidR="00AC4FF3" w:rsidRPr="00CA0D6B" w:rsidRDefault="00AC4FF3" w:rsidP="00AC4FF3">
            <w:pPr>
              <w:pStyle w:val="Piedepgina"/>
              <w:rPr>
                <w:rFonts w:cs="Arial"/>
                <w:szCs w:val="20"/>
              </w:rPr>
            </w:pPr>
            <w:r w:rsidRPr="00CA0D6B">
              <w:rPr>
                <w:rFonts w:cs="Arial"/>
                <w:szCs w:val="20"/>
                <w:lang w:eastAsia="es-ES_tradnl"/>
              </w:rPr>
              <w:t xml:space="preserve">Se realiza recodificación del documento, según el nuevo mapa de procesos de la entidad. </w:t>
            </w:r>
          </w:p>
        </w:tc>
        <w:tc>
          <w:tcPr>
            <w:tcW w:w="685" w:type="pct"/>
            <w:vAlign w:val="center"/>
          </w:tcPr>
          <w:p w14:paraId="47A519FA" w14:textId="77777777" w:rsidR="00AC4FF3" w:rsidRPr="00CA0D6B" w:rsidRDefault="00AC4FF3" w:rsidP="00AC4FF3">
            <w:pPr>
              <w:pStyle w:val="Piedepgina"/>
              <w:jc w:val="center"/>
              <w:rPr>
                <w:rFonts w:cs="Arial"/>
                <w:szCs w:val="20"/>
              </w:rPr>
            </w:pPr>
            <w:r w:rsidRPr="00CA0D6B">
              <w:rPr>
                <w:rFonts w:cs="Arial"/>
                <w:bCs/>
                <w:szCs w:val="20"/>
              </w:rPr>
              <w:t>Abril de 2019</w:t>
            </w:r>
          </w:p>
        </w:tc>
        <w:tc>
          <w:tcPr>
            <w:tcW w:w="816" w:type="pct"/>
            <w:vAlign w:val="center"/>
          </w:tcPr>
          <w:p w14:paraId="23E25C25" w14:textId="77777777" w:rsidR="00AC4FF3" w:rsidRPr="00CA0D6B" w:rsidRDefault="00AC4FF3" w:rsidP="00AC4FF3">
            <w:pPr>
              <w:pStyle w:val="Piedepgina"/>
              <w:jc w:val="center"/>
              <w:rPr>
                <w:rFonts w:cs="Arial"/>
                <w:szCs w:val="20"/>
              </w:rPr>
            </w:pPr>
            <w:r w:rsidRPr="00CA0D6B">
              <w:rPr>
                <w:rFonts w:cs="Arial"/>
                <w:szCs w:val="20"/>
              </w:rPr>
              <w:t>Jefe Oficina Asesora de Planeación</w:t>
            </w:r>
          </w:p>
        </w:tc>
      </w:tr>
      <w:tr w:rsidR="00AC4FF3" w:rsidRPr="00CA0D6B" w14:paraId="519AE22F" w14:textId="77777777" w:rsidTr="00650615">
        <w:trPr>
          <w:trHeight w:val="20"/>
        </w:trPr>
        <w:tc>
          <w:tcPr>
            <w:tcW w:w="624" w:type="pct"/>
            <w:vAlign w:val="center"/>
          </w:tcPr>
          <w:p w14:paraId="18CC9B74" w14:textId="77777777" w:rsidR="00AC4FF3" w:rsidRPr="00CA0D6B" w:rsidRDefault="00AC4FF3" w:rsidP="00AC4FF3">
            <w:pPr>
              <w:pStyle w:val="Piedepgina"/>
              <w:jc w:val="center"/>
              <w:rPr>
                <w:rFonts w:cs="Arial"/>
                <w:szCs w:val="20"/>
              </w:rPr>
            </w:pPr>
            <w:r w:rsidRPr="00CA0D6B">
              <w:rPr>
                <w:rFonts w:cs="Arial"/>
                <w:szCs w:val="20"/>
              </w:rPr>
              <w:t>003</w:t>
            </w:r>
          </w:p>
        </w:tc>
        <w:tc>
          <w:tcPr>
            <w:tcW w:w="2875" w:type="pct"/>
            <w:vAlign w:val="center"/>
          </w:tcPr>
          <w:p w14:paraId="7C747625" w14:textId="77777777" w:rsidR="00AC4FF3" w:rsidRPr="00CA0D6B" w:rsidRDefault="00AC4FF3" w:rsidP="00AC4FF3">
            <w:pPr>
              <w:pStyle w:val="Piedepgina"/>
              <w:rPr>
                <w:rFonts w:cs="Arial"/>
                <w:szCs w:val="20"/>
                <w:lang w:eastAsia="es-ES_tradnl"/>
              </w:rPr>
            </w:pPr>
            <w:r w:rsidRPr="00CA0D6B">
              <w:rPr>
                <w:rFonts w:cs="Arial"/>
                <w:szCs w:val="20"/>
                <w:lang w:eastAsia="es-ES_tradnl"/>
              </w:rPr>
              <w:t>Se actualiza la documentación del proceso EGTI en el marco de rediseño institucional de la entidad según acuerdo 02 de mayo 2023 por el cual se establece la estructura organizacional de la Unidad Administrativa Especial de Rehabilitación y Mantenimiento Vial y las funciones de sus dependencias y la Resolución 645 del 21 de julio 2023 por medio de la cual se adopta el mapa de procesos de la UAERMV.</w:t>
            </w:r>
            <w:r w:rsidRPr="00CA0D6B">
              <w:rPr>
                <w:rFonts w:cs="Arial"/>
                <w:szCs w:val="20"/>
                <w:lang w:eastAsia="es-ES_tradnl"/>
              </w:rPr>
              <w:tab/>
            </w:r>
            <w:r w:rsidRPr="00CA0D6B">
              <w:rPr>
                <w:rFonts w:cs="Arial"/>
                <w:szCs w:val="20"/>
                <w:lang w:eastAsia="es-ES_tradnl"/>
              </w:rPr>
              <w:tab/>
            </w:r>
          </w:p>
        </w:tc>
        <w:tc>
          <w:tcPr>
            <w:tcW w:w="685" w:type="pct"/>
            <w:vAlign w:val="center"/>
          </w:tcPr>
          <w:p w14:paraId="1AE574D0" w14:textId="77777777" w:rsidR="00AC4FF3" w:rsidRPr="00CA0D6B" w:rsidRDefault="00AC4FF3" w:rsidP="00AC4FF3">
            <w:pPr>
              <w:pStyle w:val="Piedepgina"/>
              <w:jc w:val="center"/>
              <w:rPr>
                <w:rFonts w:cs="Arial"/>
                <w:bCs/>
                <w:szCs w:val="20"/>
              </w:rPr>
            </w:pPr>
            <w:r w:rsidRPr="00CA0D6B">
              <w:rPr>
                <w:rFonts w:cs="Arial"/>
                <w:bCs/>
                <w:szCs w:val="20"/>
              </w:rPr>
              <w:t>Julio</w:t>
            </w:r>
          </w:p>
          <w:p w14:paraId="6FBEFD57" w14:textId="77777777" w:rsidR="00AC4FF3" w:rsidRPr="00CA0D6B" w:rsidRDefault="00AC4FF3" w:rsidP="00AC4FF3">
            <w:pPr>
              <w:pStyle w:val="Piedepgina"/>
              <w:jc w:val="center"/>
              <w:rPr>
                <w:rFonts w:cs="Arial"/>
                <w:bCs/>
                <w:szCs w:val="20"/>
              </w:rPr>
            </w:pPr>
            <w:r w:rsidRPr="00CA0D6B">
              <w:rPr>
                <w:rFonts w:cs="Arial"/>
                <w:bCs/>
                <w:szCs w:val="20"/>
              </w:rPr>
              <w:t>2025</w:t>
            </w:r>
          </w:p>
        </w:tc>
        <w:tc>
          <w:tcPr>
            <w:tcW w:w="816" w:type="pct"/>
            <w:vAlign w:val="center"/>
          </w:tcPr>
          <w:p w14:paraId="0D09F223" w14:textId="77777777" w:rsidR="00AC4FF3" w:rsidRPr="00CA0D6B" w:rsidRDefault="00AC4FF3" w:rsidP="00AC4FF3">
            <w:pPr>
              <w:pStyle w:val="Piedepgina"/>
              <w:jc w:val="center"/>
              <w:rPr>
                <w:rFonts w:cs="Arial"/>
                <w:szCs w:val="20"/>
              </w:rPr>
            </w:pPr>
            <w:r w:rsidRPr="00CA0D6B">
              <w:rPr>
                <w:rFonts w:cs="Arial"/>
                <w:szCs w:val="20"/>
              </w:rPr>
              <w:t>Jefe Oficina Asesora de Planeación</w:t>
            </w:r>
          </w:p>
        </w:tc>
      </w:tr>
    </w:tbl>
    <w:p w14:paraId="3DE40B21" w14:textId="77777777" w:rsidR="00517561" w:rsidRPr="00CA0D6B" w:rsidRDefault="00517561" w:rsidP="00517561"/>
    <w:sectPr w:rsidR="00517561" w:rsidRPr="00CA0D6B" w:rsidSect="005D54D3">
      <w:headerReference w:type="default" r:id="rId18"/>
      <w:footerReference w:type="default" r:id="rId19"/>
      <w:pgSz w:w="12240" w:h="15840" w:code="1"/>
      <w:pgMar w:top="1440" w:right="1134" w:bottom="1440"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D32E876" w14:textId="77777777" w:rsidR="00243DC9" w:rsidRDefault="00243DC9" w:rsidP="00251C6D">
      <w:r>
        <w:separator/>
      </w:r>
    </w:p>
  </w:endnote>
  <w:endnote w:type="continuationSeparator" w:id="0">
    <w:p w14:paraId="57172847" w14:textId="77777777" w:rsidR="00243DC9" w:rsidRDefault="00243DC9" w:rsidP="00251C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Arial"/>
    <w:charset w:val="00"/>
    <w:family w:val="swiss"/>
    <w:pitch w:val="variable"/>
    <w:sig w:usb0="00000001"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altName w:val="Arial"/>
    <w:charset w:val="00"/>
    <w:family w:val="swiss"/>
    <w:pitch w:val="variable"/>
    <w:sig w:usb0="00000001"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4A5A57" w14:textId="77777777" w:rsidR="001A2494" w:rsidRDefault="001A2494">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FA4CCE" w14:textId="77777777" w:rsidR="001A2494" w:rsidRDefault="001A2494">
    <w:pPr>
      <w:pStyle w:val="Piedepgina"/>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E95D03" w14:textId="77777777" w:rsidR="001A2494" w:rsidRDefault="001A2494">
    <w:pPr>
      <w:pStyle w:val="Piedepgina"/>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ED9A2C" w14:textId="77777777" w:rsidR="00251C6D" w:rsidRDefault="00251C6D" w:rsidP="00251C6D">
    <w:pPr>
      <w:pStyle w:val="Piedepgina"/>
      <w:spacing w:line="160" w:lineRule="exact"/>
      <w:jc w:val="center"/>
      <w:rPr>
        <w:rFonts w:cs="Arial"/>
        <w:i/>
        <w:sz w:val="14"/>
        <w:szCs w:val="16"/>
        <w:lang w:val="es-ES" w:eastAsia="es-ES"/>
      </w:rPr>
    </w:pPr>
    <w:r w:rsidRPr="00D56E6D">
      <w:rPr>
        <w:rFonts w:cs="Arial"/>
        <w:i/>
        <w:sz w:val="14"/>
        <w:szCs w:val="16"/>
      </w:rPr>
      <w:t xml:space="preserve">La impresión de este documento se considera </w:t>
    </w:r>
    <w:r w:rsidRPr="00D56E6D">
      <w:rPr>
        <w:rFonts w:cs="Arial"/>
        <w:i/>
        <w:sz w:val="14"/>
        <w:szCs w:val="16"/>
        <w:u w:val="single"/>
      </w:rPr>
      <w:t>Copia No Controlada</w:t>
    </w:r>
    <w:r w:rsidRPr="00D56E6D">
      <w:rPr>
        <w:rFonts w:cs="Arial"/>
        <w:b/>
        <w:bCs/>
        <w:i/>
        <w:sz w:val="14"/>
        <w:szCs w:val="16"/>
        <w:lang w:val="es-ES" w:eastAsia="es-ES"/>
      </w:rPr>
      <w:t xml:space="preserve"> </w:t>
    </w:r>
    <w:r w:rsidRPr="00D56E6D">
      <w:rPr>
        <w:rFonts w:cs="Arial"/>
        <w:i/>
        <w:sz w:val="14"/>
        <w:szCs w:val="16"/>
        <w:lang w:val="es-ES" w:eastAsia="es-ES"/>
      </w:rPr>
      <w:t>La versión vigente se encuentra en la intranet SISGESTION de la UAERMV</w:t>
    </w:r>
  </w:p>
  <w:p w14:paraId="05404315" w14:textId="77777777" w:rsidR="00251C6D" w:rsidRDefault="00251C6D" w:rsidP="00251C6D">
    <w:pPr>
      <w:pStyle w:val="Piedepgina"/>
      <w:spacing w:line="160" w:lineRule="exact"/>
      <w:jc w:val="center"/>
      <w:rPr>
        <w:rFonts w:cs="Arial"/>
        <w:i/>
        <w:sz w:val="14"/>
        <w:szCs w:val="16"/>
        <w:lang w:val="es-ES" w:eastAsia="es-ES"/>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9"/>
      <w:gridCol w:w="1343"/>
      <w:gridCol w:w="3363"/>
    </w:tblGrid>
    <w:tr w:rsidR="00251C6D" w:rsidRPr="002A4878" w14:paraId="666B345A" w14:textId="77777777" w:rsidTr="00251C6D">
      <w:tc>
        <w:tcPr>
          <w:tcW w:w="2498" w:type="pct"/>
          <w:vAlign w:val="center"/>
        </w:tcPr>
        <w:p w14:paraId="0D5A3FD8" w14:textId="77777777" w:rsidR="00251C6D" w:rsidRPr="0071430B" w:rsidRDefault="00251C6D" w:rsidP="00251C6D">
          <w:pPr>
            <w:rPr>
              <w:color w:val="000000" w:themeColor="text1"/>
              <w:sz w:val="16"/>
              <w:szCs w:val="16"/>
              <w:lang w:val="es-ES" w:eastAsia="es-ES"/>
            </w:rPr>
          </w:pPr>
          <w:r w:rsidRPr="001C56E5">
            <w:rPr>
              <w:color w:val="000000" w:themeColor="text1"/>
              <w:sz w:val="16"/>
              <w:szCs w:val="16"/>
              <w:lang w:val="es-ES" w:eastAsia="es-ES"/>
            </w:rPr>
            <w:t>Calle 26 No.69-76 Edificio Elemento Torre 1, Piso 3 – C.P 111071</w:t>
          </w:r>
          <w:r>
            <w:rPr>
              <w:color w:val="000000" w:themeColor="text1"/>
              <w:sz w:val="16"/>
              <w:szCs w:val="16"/>
              <w:lang w:val="es-ES" w:eastAsia="es-ES"/>
            </w:rPr>
            <w:t xml:space="preserve"> </w:t>
          </w:r>
          <w:r w:rsidRPr="0071430B">
            <w:rPr>
              <w:color w:val="000000" w:themeColor="text1"/>
              <w:sz w:val="16"/>
              <w:szCs w:val="16"/>
              <w:lang w:val="es-ES" w:eastAsia="es-ES"/>
            </w:rPr>
            <w:t>PBX:(+57) 601-3779555 - Información: Línea 195</w:t>
          </w:r>
        </w:p>
        <w:p w14:paraId="5A4FF252" w14:textId="77777777" w:rsidR="00251C6D" w:rsidRPr="0071430B" w:rsidRDefault="00251C6D" w:rsidP="00251C6D">
          <w:pPr>
            <w:rPr>
              <w:color w:val="000000" w:themeColor="text1"/>
              <w:sz w:val="16"/>
              <w:szCs w:val="16"/>
              <w:lang w:val="es-ES" w:eastAsia="es-ES"/>
            </w:rPr>
          </w:pPr>
          <w:r w:rsidRPr="0071430B">
            <w:rPr>
              <w:color w:val="000000" w:themeColor="text1"/>
              <w:sz w:val="16"/>
              <w:szCs w:val="16"/>
              <w:lang w:val="es-ES" w:eastAsia="es-ES"/>
            </w:rPr>
            <w:t>www.umv.gov.co</w:t>
          </w:r>
        </w:p>
      </w:tc>
      <w:tc>
        <w:tcPr>
          <w:tcW w:w="714" w:type="pct"/>
          <w:vAlign w:val="center"/>
        </w:tcPr>
        <w:p w14:paraId="48101E1D" w14:textId="77777777" w:rsidR="00251C6D" w:rsidRPr="0071430B" w:rsidRDefault="00251C6D" w:rsidP="00251C6D">
          <w:pPr>
            <w:jc w:val="center"/>
            <w:rPr>
              <w:color w:val="000000" w:themeColor="text1"/>
              <w:sz w:val="16"/>
              <w:szCs w:val="16"/>
              <w:lang w:val="es-ES" w:eastAsia="es-ES"/>
            </w:rPr>
          </w:pPr>
        </w:p>
      </w:tc>
      <w:tc>
        <w:tcPr>
          <w:tcW w:w="1788" w:type="pct"/>
          <w:vAlign w:val="center"/>
        </w:tcPr>
        <w:p w14:paraId="2D600EB6" w14:textId="77777777" w:rsidR="00251C6D" w:rsidRPr="00251C6D" w:rsidRDefault="00251C6D" w:rsidP="001A2494">
          <w:pPr>
            <w:jc w:val="right"/>
            <w:rPr>
              <w:sz w:val="16"/>
              <w:szCs w:val="16"/>
              <w:lang w:val="es-ES" w:eastAsia="es-ES"/>
            </w:rPr>
          </w:pPr>
          <w:r w:rsidRPr="00251C6D">
            <w:rPr>
              <w:sz w:val="16"/>
              <w:szCs w:val="16"/>
              <w:lang w:val="es-ES" w:eastAsia="es-ES"/>
            </w:rPr>
            <w:t>EGTI-</w:t>
          </w:r>
          <w:r w:rsidR="00090B62">
            <w:rPr>
              <w:sz w:val="16"/>
              <w:szCs w:val="16"/>
              <w:lang w:val="es-ES" w:eastAsia="es-ES"/>
            </w:rPr>
            <w:t>DI</w:t>
          </w:r>
          <w:r w:rsidRPr="00251C6D">
            <w:rPr>
              <w:sz w:val="16"/>
              <w:szCs w:val="16"/>
              <w:lang w:val="es-ES" w:eastAsia="es-ES"/>
            </w:rPr>
            <w:t>-00</w:t>
          </w:r>
          <w:r w:rsidR="00090B62">
            <w:rPr>
              <w:sz w:val="16"/>
              <w:szCs w:val="16"/>
              <w:lang w:val="es-ES" w:eastAsia="es-ES"/>
            </w:rPr>
            <w:t>4</w:t>
          </w:r>
        </w:p>
        <w:p w14:paraId="59211D3B" w14:textId="478459C4" w:rsidR="00251C6D" w:rsidRPr="00251C6D" w:rsidRDefault="00251C6D" w:rsidP="001A2494">
          <w:pPr>
            <w:pStyle w:val="Piedepgina"/>
            <w:spacing w:line="240" w:lineRule="exact"/>
            <w:jc w:val="right"/>
            <w:rPr>
              <w:b/>
              <w:bCs/>
              <w:i/>
              <w:iCs/>
              <w:sz w:val="16"/>
              <w:szCs w:val="16"/>
            </w:rPr>
          </w:pPr>
          <w:r w:rsidRPr="00251C6D">
            <w:rPr>
              <w:sz w:val="16"/>
              <w:szCs w:val="16"/>
              <w:lang w:val="es-ES" w:eastAsia="es-ES"/>
            </w:rPr>
            <w:t xml:space="preserve">Página </w:t>
          </w:r>
          <w:r w:rsidRPr="00251C6D">
            <w:rPr>
              <w:sz w:val="16"/>
              <w:szCs w:val="16"/>
              <w:lang w:val="es-ES" w:eastAsia="es-ES"/>
            </w:rPr>
            <w:fldChar w:fldCharType="begin"/>
          </w:r>
          <w:r w:rsidRPr="00251C6D">
            <w:rPr>
              <w:sz w:val="16"/>
              <w:szCs w:val="16"/>
              <w:lang w:val="es-ES" w:eastAsia="es-ES"/>
            </w:rPr>
            <w:instrText>PAGE   \* MERGEFORMAT</w:instrText>
          </w:r>
          <w:r w:rsidRPr="00251C6D">
            <w:rPr>
              <w:sz w:val="16"/>
              <w:szCs w:val="16"/>
              <w:lang w:val="es-ES" w:eastAsia="es-ES"/>
            </w:rPr>
            <w:fldChar w:fldCharType="separate"/>
          </w:r>
          <w:r w:rsidR="00BC4A4F">
            <w:rPr>
              <w:noProof/>
              <w:sz w:val="16"/>
              <w:szCs w:val="16"/>
              <w:lang w:val="es-ES" w:eastAsia="es-ES"/>
            </w:rPr>
            <w:t>2</w:t>
          </w:r>
          <w:r w:rsidRPr="00251C6D">
            <w:rPr>
              <w:sz w:val="16"/>
              <w:szCs w:val="16"/>
              <w:lang w:val="es-ES" w:eastAsia="es-ES"/>
            </w:rPr>
            <w:fldChar w:fldCharType="end"/>
          </w:r>
          <w:r w:rsidRPr="00251C6D">
            <w:rPr>
              <w:sz w:val="16"/>
              <w:szCs w:val="16"/>
              <w:lang w:val="es-ES" w:eastAsia="es-ES"/>
            </w:rPr>
            <w:t xml:space="preserve"> de </w:t>
          </w:r>
          <w:r w:rsidRPr="00251C6D">
            <w:rPr>
              <w:sz w:val="16"/>
              <w:szCs w:val="16"/>
              <w:lang w:val="es-ES" w:eastAsia="es-ES"/>
            </w:rPr>
            <w:fldChar w:fldCharType="begin"/>
          </w:r>
          <w:r w:rsidRPr="00251C6D">
            <w:rPr>
              <w:sz w:val="16"/>
              <w:szCs w:val="16"/>
              <w:lang w:val="es-ES" w:eastAsia="es-ES"/>
            </w:rPr>
            <w:instrText>PAGE   \* MERGEFORMAT</w:instrText>
          </w:r>
          <w:r w:rsidRPr="00251C6D">
            <w:rPr>
              <w:sz w:val="16"/>
              <w:szCs w:val="16"/>
              <w:lang w:val="es-ES" w:eastAsia="es-ES"/>
            </w:rPr>
            <w:fldChar w:fldCharType="separate"/>
          </w:r>
          <w:r w:rsidR="00BC4A4F">
            <w:rPr>
              <w:noProof/>
              <w:sz w:val="16"/>
              <w:szCs w:val="16"/>
              <w:lang w:val="es-ES" w:eastAsia="es-ES"/>
            </w:rPr>
            <w:t>2</w:t>
          </w:r>
          <w:r w:rsidRPr="00251C6D">
            <w:rPr>
              <w:sz w:val="16"/>
              <w:szCs w:val="16"/>
              <w:lang w:val="es-ES" w:eastAsia="es-ES"/>
            </w:rPr>
            <w:fldChar w:fldCharType="end"/>
          </w:r>
        </w:p>
      </w:tc>
    </w:tr>
  </w:tbl>
  <w:p w14:paraId="39C44B52" w14:textId="77777777" w:rsidR="00251C6D" w:rsidRDefault="00251C6D">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7CDFC42" w14:textId="77777777" w:rsidR="00243DC9" w:rsidRDefault="00243DC9" w:rsidP="00251C6D">
      <w:r>
        <w:separator/>
      </w:r>
    </w:p>
  </w:footnote>
  <w:footnote w:type="continuationSeparator" w:id="0">
    <w:p w14:paraId="16EDEF03" w14:textId="77777777" w:rsidR="00243DC9" w:rsidRDefault="00243DC9" w:rsidP="00251C6D">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9AA413" w14:textId="77777777" w:rsidR="001A2494" w:rsidRDefault="001A2494">
    <w:pPr>
      <w:pStyle w:val="Encabezad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104380" w14:textId="77777777" w:rsidR="001A2494" w:rsidRDefault="001A2494">
    <w:pPr>
      <w:pStyle w:val="Encabezado"/>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8D89F7" w14:textId="77777777" w:rsidR="001A2494" w:rsidRDefault="001A2494">
    <w:pPr>
      <w:pStyle w:val="Encabezado"/>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6"/>
      <w:gridCol w:w="3954"/>
      <w:gridCol w:w="1137"/>
      <w:gridCol w:w="1291"/>
      <w:gridCol w:w="1447"/>
    </w:tblGrid>
    <w:tr w:rsidR="00251C6D" w:rsidRPr="00D26EAA" w14:paraId="16EE631D" w14:textId="77777777" w:rsidTr="00251C6D">
      <w:trPr>
        <w:trHeight w:val="381"/>
      </w:trPr>
      <w:tc>
        <w:tcPr>
          <w:tcW w:w="833" w:type="pct"/>
          <w:vMerge w:val="restart"/>
          <w:vAlign w:val="center"/>
        </w:tcPr>
        <w:p w14:paraId="43B2FEE8" w14:textId="77777777" w:rsidR="00251C6D" w:rsidRPr="00D26EAA" w:rsidRDefault="00251C6D" w:rsidP="00251C6D">
          <w:pPr>
            <w:pStyle w:val="Encabezado"/>
            <w:jc w:val="center"/>
            <w:rPr>
              <w:rFonts w:cs="Arial"/>
              <w:b/>
            </w:rPr>
          </w:pPr>
          <w:r>
            <w:rPr>
              <w:noProof/>
              <w:color w:val="2B579A"/>
              <w:shd w:val="clear" w:color="auto" w:fill="E6E6E6"/>
              <w:lang w:eastAsia="es-CO"/>
            </w:rPr>
            <w:drawing>
              <wp:inline distT="0" distB="0" distL="0" distR="0" wp14:anchorId="526E95B2" wp14:editId="7771AA33">
                <wp:extent cx="847725" cy="752475"/>
                <wp:effectExtent l="0" t="0" r="9525" b="9525"/>
                <wp:docPr id="28" name="Imagen 28" descr="escudo neg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escudo negr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7725" cy="752475"/>
                        </a:xfrm>
                        <a:prstGeom prst="rect">
                          <a:avLst/>
                        </a:prstGeom>
                        <a:noFill/>
                        <a:ln>
                          <a:noFill/>
                        </a:ln>
                      </pic:spPr>
                    </pic:pic>
                  </a:graphicData>
                </a:graphic>
              </wp:inline>
            </w:drawing>
          </w:r>
        </w:p>
      </w:tc>
      <w:tc>
        <w:tcPr>
          <w:tcW w:w="2105" w:type="pct"/>
          <w:vAlign w:val="center"/>
        </w:tcPr>
        <w:p w14:paraId="44E9D0E7" w14:textId="77777777" w:rsidR="00251C6D" w:rsidRPr="00D26EAA" w:rsidRDefault="00251C6D" w:rsidP="00251C6D">
          <w:pPr>
            <w:pStyle w:val="Encabezado"/>
            <w:jc w:val="center"/>
            <w:rPr>
              <w:rFonts w:cs="Arial"/>
              <w:b/>
            </w:rPr>
          </w:pPr>
          <w:r>
            <w:rPr>
              <w:rFonts w:cs="Arial"/>
              <w:b/>
            </w:rPr>
            <w:t>Proceso</w:t>
          </w:r>
          <w:r w:rsidRPr="00D26EAA">
            <w:rPr>
              <w:rFonts w:cs="Arial"/>
              <w:b/>
            </w:rPr>
            <w:t xml:space="preserve"> Estratégic</w:t>
          </w:r>
          <w:r>
            <w:rPr>
              <w:rFonts w:cs="Arial"/>
              <w:b/>
            </w:rPr>
            <w:t>o</w:t>
          </w:r>
        </w:p>
      </w:tc>
      <w:tc>
        <w:tcPr>
          <w:tcW w:w="605" w:type="pct"/>
          <w:vMerge w:val="restart"/>
          <w:vAlign w:val="center"/>
        </w:tcPr>
        <w:p w14:paraId="58FFFC24" w14:textId="77777777" w:rsidR="00251C6D" w:rsidRPr="00D26EAA" w:rsidRDefault="00251C6D" w:rsidP="00251C6D">
          <w:pPr>
            <w:pStyle w:val="Encabezado"/>
            <w:jc w:val="center"/>
            <w:rPr>
              <w:rFonts w:cs="Arial"/>
              <w:b/>
            </w:rPr>
          </w:pPr>
          <w:r w:rsidRPr="00D26EAA">
            <w:rPr>
              <w:rFonts w:cs="Arial"/>
              <w:b/>
            </w:rPr>
            <w:t>Código</w:t>
          </w:r>
        </w:p>
      </w:tc>
      <w:tc>
        <w:tcPr>
          <w:tcW w:w="687" w:type="pct"/>
          <w:vMerge w:val="restart"/>
          <w:vAlign w:val="center"/>
        </w:tcPr>
        <w:p w14:paraId="6F78E331" w14:textId="77777777" w:rsidR="00251C6D" w:rsidRPr="00D26EAA" w:rsidRDefault="00251C6D" w:rsidP="00251C6D">
          <w:pPr>
            <w:pStyle w:val="Encabezado"/>
            <w:jc w:val="center"/>
            <w:rPr>
              <w:rFonts w:cs="Arial"/>
              <w:b/>
              <w:bCs/>
            </w:rPr>
          </w:pPr>
          <w:r>
            <w:rPr>
              <w:rFonts w:cs="Arial"/>
              <w:b/>
              <w:bCs/>
              <w:sz w:val="18"/>
              <w:szCs w:val="18"/>
            </w:rPr>
            <w:t>EGTI-</w:t>
          </w:r>
          <w:r w:rsidR="00090B62">
            <w:rPr>
              <w:rFonts w:cs="Arial"/>
              <w:b/>
              <w:bCs/>
              <w:sz w:val="18"/>
              <w:szCs w:val="18"/>
            </w:rPr>
            <w:t>DI</w:t>
          </w:r>
          <w:r>
            <w:rPr>
              <w:rFonts w:cs="Arial"/>
              <w:b/>
              <w:bCs/>
              <w:sz w:val="18"/>
              <w:szCs w:val="18"/>
            </w:rPr>
            <w:t>-00</w:t>
          </w:r>
          <w:r w:rsidR="00090B62">
            <w:rPr>
              <w:rFonts w:cs="Arial"/>
              <w:b/>
              <w:bCs/>
              <w:sz w:val="18"/>
              <w:szCs w:val="18"/>
            </w:rPr>
            <w:t>4</w:t>
          </w:r>
        </w:p>
      </w:tc>
      <w:tc>
        <w:tcPr>
          <w:tcW w:w="770" w:type="pct"/>
          <w:vMerge w:val="restart"/>
          <w:vAlign w:val="center"/>
        </w:tcPr>
        <w:p w14:paraId="0BB0C125" w14:textId="77777777" w:rsidR="00251C6D" w:rsidRPr="00D26EAA" w:rsidRDefault="00251C6D" w:rsidP="00251C6D">
          <w:pPr>
            <w:pStyle w:val="Encabezado"/>
            <w:jc w:val="center"/>
            <w:rPr>
              <w:rFonts w:cs="Arial"/>
              <w:b/>
              <w:bCs/>
            </w:rPr>
          </w:pPr>
          <w:r>
            <w:rPr>
              <w:noProof/>
              <w:lang w:eastAsia="es-CO"/>
            </w:rPr>
            <w:drawing>
              <wp:inline distT="0" distB="0" distL="0" distR="0" wp14:anchorId="5E9B4CE1" wp14:editId="06E13260">
                <wp:extent cx="781050" cy="762000"/>
                <wp:effectExtent l="0" t="0" r="0" b="0"/>
                <wp:docPr id="29" name="Imagen 29" descr="LOGO SIG 201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
                        <pic:cNvPicPr/>
                      </pic:nvPicPr>
                      <pic:blipFill>
                        <a:blip r:embed="rId2">
                          <a:extLst>
                            <a:ext uri="{BEBA8EAE-BF5A-486C-A8C5-ECC9F3942E4B}">
                              <a14:imgProps xmlns:a14="http://schemas.microsoft.com/office/drawing/2010/main">
                                <a14:imgLayer r:embed="rId3">
                                  <a14:imgEffect>
                                    <a14:saturation sat="66000"/>
                                  </a14:imgEffect>
                                </a14:imgLayer>
                              </a14:imgProps>
                            </a:ext>
                            <a:ext uri="{28A0092B-C50C-407E-A947-70E740481C1C}">
                              <a14:useLocalDpi xmlns:a14="http://schemas.microsoft.com/office/drawing/2010/main" val="0"/>
                            </a:ext>
                          </a:extLst>
                        </a:blip>
                        <a:srcRect l="8313" t="8249" r="7243" b="11165"/>
                        <a:stretch>
                          <a:fillRect/>
                        </a:stretch>
                      </pic:blipFill>
                      <pic:spPr>
                        <a:xfrm>
                          <a:off x="0" y="0"/>
                          <a:ext cx="781050" cy="762000"/>
                        </a:xfrm>
                        <a:prstGeom prst="rect">
                          <a:avLst/>
                        </a:prstGeom>
                      </pic:spPr>
                    </pic:pic>
                  </a:graphicData>
                </a:graphic>
              </wp:inline>
            </w:drawing>
          </w:r>
        </w:p>
      </w:tc>
    </w:tr>
    <w:tr w:rsidR="00251C6D" w:rsidRPr="00D26EAA" w14:paraId="40A80106" w14:textId="77777777" w:rsidTr="00251C6D">
      <w:trPr>
        <w:trHeight w:val="230"/>
      </w:trPr>
      <w:tc>
        <w:tcPr>
          <w:tcW w:w="833" w:type="pct"/>
          <w:vMerge/>
          <w:vAlign w:val="center"/>
        </w:tcPr>
        <w:p w14:paraId="525D0BA0" w14:textId="77777777" w:rsidR="00251C6D" w:rsidRPr="00D26EAA" w:rsidRDefault="00251C6D" w:rsidP="00251C6D">
          <w:pPr>
            <w:pStyle w:val="Encabezado"/>
            <w:jc w:val="center"/>
            <w:rPr>
              <w:rFonts w:cs="Arial"/>
              <w:b/>
              <w:noProof/>
              <w:lang w:eastAsia="es-CO"/>
            </w:rPr>
          </w:pPr>
        </w:p>
      </w:tc>
      <w:tc>
        <w:tcPr>
          <w:tcW w:w="2105" w:type="pct"/>
          <w:vMerge w:val="restart"/>
          <w:vAlign w:val="center"/>
        </w:tcPr>
        <w:p w14:paraId="5693ECE3" w14:textId="77777777" w:rsidR="00251C6D" w:rsidRPr="00D26EAA" w:rsidRDefault="00251C6D" w:rsidP="00251C6D">
          <w:pPr>
            <w:pStyle w:val="Encabezado"/>
            <w:jc w:val="center"/>
            <w:rPr>
              <w:rFonts w:cs="Arial"/>
              <w:b/>
            </w:rPr>
          </w:pPr>
          <w:r>
            <w:rPr>
              <w:rFonts w:cs="Arial"/>
              <w:b/>
            </w:rPr>
            <w:t xml:space="preserve">Estrategia y Gobierno de </w:t>
          </w:r>
          <w:r w:rsidR="001A2494">
            <w:rPr>
              <w:rFonts w:cs="Arial"/>
              <w:b/>
            </w:rPr>
            <w:t>Tecnologías de la Información (TI)</w:t>
          </w:r>
        </w:p>
      </w:tc>
      <w:tc>
        <w:tcPr>
          <w:tcW w:w="605" w:type="pct"/>
          <w:vMerge/>
          <w:vAlign w:val="center"/>
        </w:tcPr>
        <w:p w14:paraId="03F3B2A9" w14:textId="77777777" w:rsidR="00251C6D" w:rsidRPr="00D26EAA" w:rsidRDefault="00251C6D" w:rsidP="00251C6D">
          <w:pPr>
            <w:pStyle w:val="Encabezado"/>
            <w:tabs>
              <w:tab w:val="center" w:pos="4252"/>
              <w:tab w:val="right" w:pos="8504"/>
            </w:tabs>
            <w:jc w:val="center"/>
            <w:rPr>
              <w:rFonts w:cs="Arial"/>
              <w:b/>
            </w:rPr>
          </w:pPr>
        </w:p>
      </w:tc>
      <w:tc>
        <w:tcPr>
          <w:tcW w:w="687" w:type="pct"/>
          <w:vMerge/>
          <w:vAlign w:val="center"/>
        </w:tcPr>
        <w:p w14:paraId="3719A9FA" w14:textId="77777777" w:rsidR="00251C6D" w:rsidRPr="00D26EAA" w:rsidRDefault="00251C6D" w:rsidP="00251C6D">
          <w:pPr>
            <w:pStyle w:val="Encabezado"/>
            <w:tabs>
              <w:tab w:val="center" w:pos="4252"/>
              <w:tab w:val="right" w:pos="8504"/>
            </w:tabs>
            <w:jc w:val="center"/>
            <w:rPr>
              <w:rFonts w:cs="Arial"/>
              <w:b/>
            </w:rPr>
          </w:pPr>
        </w:p>
      </w:tc>
      <w:tc>
        <w:tcPr>
          <w:tcW w:w="770" w:type="pct"/>
          <w:vMerge/>
          <w:vAlign w:val="center"/>
        </w:tcPr>
        <w:p w14:paraId="6E9AB894" w14:textId="77777777" w:rsidR="00251C6D" w:rsidRPr="00D26EAA" w:rsidRDefault="00251C6D" w:rsidP="00251C6D">
          <w:pPr>
            <w:pStyle w:val="Encabezado"/>
            <w:jc w:val="center"/>
            <w:rPr>
              <w:rFonts w:cs="Arial"/>
              <w:b/>
            </w:rPr>
          </w:pPr>
        </w:p>
      </w:tc>
    </w:tr>
    <w:tr w:rsidR="00251C6D" w:rsidRPr="00D26EAA" w14:paraId="47FF95EB" w14:textId="77777777" w:rsidTr="00251C6D">
      <w:trPr>
        <w:trHeight w:val="230"/>
      </w:trPr>
      <w:tc>
        <w:tcPr>
          <w:tcW w:w="833" w:type="pct"/>
          <w:vMerge/>
          <w:vAlign w:val="center"/>
        </w:tcPr>
        <w:p w14:paraId="083C1561" w14:textId="77777777" w:rsidR="00251C6D" w:rsidRPr="00D26EAA" w:rsidRDefault="00251C6D" w:rsidP="00251C6D">
          <w:pPr>
            <w:pStyle w:val="Encabezado"/>
            <w:jc w:val="center"/>
            <w:rPr>
              <w:rFonts w:cs="Arial"/>
              <w:b/>
              <w:noProof/>
              <w:lang w:eastAsia="es-CO"/>
            </w:rPr>
          </w:pPr>
        </w:p>
      </w:tc>
      <w:tc>
        <w:tcPr>
          <w:tcW w:w="2105" w:type="pct"/>
          <w:vMerge/>
          <w:vAlign w:val="center"/>
        </w:tcPr>
        <w:p w14:paraId="040CE7AF" w14:textId="77777777" w:rsidR="00251C6D" w:rsidRPr="00D26EAA" w:rsidRDefault="00251C6D" w:rsidP="00251C6D">
          <w:pPr>
            <w:pStyle w:val="Encabezado"/>
            <w:jc w:val="center"/>
            <w:rPr>
              <w:rFonts w:cs="Arial"/>
              <w:b/>
            </w:rPr>
          </w:pPr>
        </w:p>
      </w:tc>
      <w:tc>
        <w:tcPr>
          <w:tcW w:w="605" w:type="pct"/>
          <w:vMerge w:val="restart"/>
          <w:tcBorders>
            <w:bottom w:val="single" w:sz="4" w:space="0" w:color="auto"/>
          </w:tcBorders>
          <w:vAlign w:val="center"/>
        </w:tcPr>
        <w:p w14:paraId="7E20D5F3" w14:textId="77777777" w:rsidR="00251C6D" w:rsidRPr="00D26EAA" w:rsidRDefault="00251C6D" w:rsidP="00251C6D">
          <w:pPr>
            <w:pStyle w:val="Encabezado"/>
            <w:tabs>
              <w:tab w:val="center" w:pos="4252"/>
              <w:tab w:val="right" w:pos="8504"/>
            </w:tabs>
            <w:jc w:val="center"/>
            <w:rPr>
              <w:rFonts w:cs="Arial"/>
              <w:b/>
            </w:rPr>
          </w:pPr>
          <w:r w:rsidRPr="00D26EAA">
            <w:rPr>
              <w:rFonts w:cs="Arial"/>
              <w:b/>
            </w:rPr>
            <w:t>Versión</w:t>
          </w:r>
        </w:p>
      </w:tc>
      <w:tc>
        <w:tcPr>
          <w:tcW w:w="687" w:type="pct"/>
          <w:vMerge w:val="restart"/>
          <w:tcBorders>
            <w:bottom w:val="single" w:sz="4" w:space="0" w:color="auto"/>
          </w:tcBorders>
          <w:vAlign w:val="center"/>
        </w:tcPr>
        <w:p w14:paraId="4CBCC004" w14:textId="77777777" w:rsidR="00251C6D" w:rsidRPr="00D26EAA" w:rsidRDefault="00251C6D" w:rsidP="00251C6D">
          <w:pPr>
            <w:pStyle w:val="Encabezado"/>
            <w:tabs>
              <w:tab w:val="center" w:pos="4252"/>
              <w:tab w:val="right" w:pos="8504"/>
            </w:tabs>
            <w:jc w:val="center"/>
            <w:rPr>
              <w:rFonts w:cs="Arial"/>
              <w:b/>
            </w:rPr>
          </w:pPr>
          <w:r>
            <w:rPr>
              <w:rFonts w:cs="Arial"/>
              <w:b/>
            </w:rPr>
            <w:t>00</w:t>
          </w:r>
          <w:r w:rsidR="00090B62">
            <w:rPr>
              <w:rFonts w:cs="Arial"/>
              <w:b/>
            </w:rPr>
            <w:t>3</w:t>
          </w:r>
        </w:p>
      </w:tc>
      <w:tc>
        <w:tcPr>
          <w:tcW w:w="770" w:type="pct"/>
          <w:vMerge/>
          <w:vAlign w:val="center"/>
        </w:tcPr>
        <w:p w14:paraId="001F334C" w14:textId="77777777" w:rsidR="00251C6D" w:rsidRPr="00D26EAA" w:rsidRDefault="00251C6D" w:rsidP="00251C6D">
          <w:pPr>
            <w:pStyle w:val="Encabezado"/>
            <w:jc w:val="center"/>
            <w:rPr>
              <w:rFonts w:cs="Arial"/>
              <w:b/>
            </w:rPr>
          </w:pPr>
        </w:p>
      </w:tc>
    </w:tr>
    <w:tr w:rsidR="00251C6D" w:rsidRPr="00D26EAA" w14:paraId="21E786B5" w14:textId="77777777" w:rsidTr="00251C6D">
      <w:trPr>
        <w:trHeight w:val="405"/>
      </w:trPr>
      <w:tc>
        <w:tcPr>
          <w:tcW w:w="833" w:type="pct"/>
          <w:vMerge/>
          <w:vAlign w:val="center"/>
        </w:tcPr>
        <w:p w14:paraId="332731C3" w14:textId="77777777" w:rsidR="00251C6D" w:rsidRPr="00D26EAA" w:rsidRDefault="00251C6D" w:rsidP="00251C6D">
          <w:pPr>
            <w:pStyle w:val="Encabezado"/>
            <w:jc w:val="center"/>
            <w:rPr>
              <w:rFonts w:cs="Arial"/>
              <w:b/>
            </w:rPr>
          </w:pPr>
        </w:p>
      </w:tc>
      <w:tc>
        <w:tcPr>
          <w:tcW w:w="2105" w:type="pct"/>
          <w:vAlign w:val="center"/>
        </w:tcPr>
        <w:p w14:paraId="01ACE275" w14:textId="77777777" w:rsidR="00251C6D" w:rsidRPr="00D26EAA" w:rsidRDefault="00090B62" w:rsidP="00251C6D">
          <w:pPr>
            <w:pStyle w:val="Encabezado"/>
            <w:jc w:val="center"/>
            <w:rPr>
              <w:rFonts w:cs="Arial"/>
              <w:b/>
            </w:rPr>
          </w:pPr>
          <w:r w:rsidRPr="00090B62">
            <w:rPr>
              <w:rFonts w:cs="Arial"/>
              <w:b/>
            </w:rPr>
            <w:t>Políticas de Seguridad para la Gestión de Contraseñas</w:t>
          </w:r>
        </w:p>
      </w:tc>
      <w:tc>
        <w:tcPr>
          <w:tcW w:w="605" w:type="pct"/>
          <w:vMerge/>
          <w:vAlign w:val="center"/>
        </w:tcPr>
        <w:p w14:paraId="60784319" w14:textId="77777777" w:rsidR="00251C6D" w:rsidRPr="00D26EAA" w:rsidRDefault="00251C6D" w:rsidP="00251C6D">
          <w:pPr>
            <w:pStyle w:val="Encabezado"/>
            <w:jc w:val="center"/>
            <w:rPr>
              <w:rFonts w:cs="Arial"/>
              <w:b/>
            </w:rPr>
          </w:pPr>
        </w:p>
      </w:tc>
      <w:tc>
        <w:tcPr>
          <w:tcW w:w="687" w:type="pct"/>
          <w:vMerge/>
          <w:vAlign w:val="center"/>
        </w:tcPr>
        <w:p w14:paraId="00B2F074" w14:textId="77777777" w:rsidR="00251C6D" w:rsidRPr="00D26EAA" w:rsidRDefault="00251C6D" w:rsidP="00251C6D">
          <w:pPr>
            <w:pStyle w:val="Encabezado"/>
            <w:jc w:val="center"/>
            <w:rPr>
              <w:rFonts w:cs="Arial"/>
              <w:b/>
            </w:rPr>
          </w:pPr>
        </w:p>
      </w:tc>
      <w:tc>
        <w:tcPr>
          <w:tcW w:w="770" w:type="pct"/>
          <w:vMerge/>
          <w:vAlign w:val="center"/>
        </w:tcPr>
        <w:p w14:paraId="6BBF3880" w14:textId="77777777" w:rsidR="00251C6D" w:rsidRPr="00D26EAA" w:rsidRDefault="00251C6D" w:rsidP="00251C6D">
          <w:pPr>
            <w:pStyle w:val="Encabezado"/>
            <w:jc w:val="center"/>
            <w:rPr>
              <w:rFonts w:cs="Arial"/>
              <w:b/>
            </w:rPr>
          </w:pPr>
        </w:p>
      </w:tc>
    </w:tr>
  </w:tbl>
  <w:p w14:paraId="4A2784AD" w14:textId="77777777" w:rsidR="00251C6D" w:rsidRDefault="00251C6D">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9F061A"/>
    <w:multiLevelType w:val="hybridMultilevel"/>
    <w:tmpl w:val="1BA855F8"/>
    <w:lvl w:ilvl="0" w:tplc="240A000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12881608"/>
    <w:multiLevelType w:val="hybridMultilevel"/>
    <w:tmpl w:val="BCCEACD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24586BA5"/>
    <w:multiLevelType w:val="hybridMultilevel"/>
    <w:tmpl w:val="E9B2D6A0"/>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3" w15:restartNumberingAfterBreak="0">
    <w:nsid w:val="386779A8"/>
    <w:multiLevelType w:val="hybridMultilevel"/>
    <w:tmpl w:val="7AC073D6"/>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57036247"/>
    <w:multiLevelType w:val="hybridMultilevel"/>
    <w:tmpl w:val="0C70A2B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7C423305"/>
    <w:multiLevelType w:val="multilevel"/>
    <w:tmpl w:val="240A0025"/>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num w:numId="1">
    <w:abstractNumId w:val="1"/>
  </w:num>
  <w:num w:numId="2">
    <w:abstractNumId w:val="5"/>
  </w:num>
  <w:num w:numId="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 w:numId="5">
    <w:abstractNumId w:val="3"/>
  </w:num>
  <w:num w:numId="6">
    <w:abstractNumId w:val="4"/>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207E1"/>
    <w:rsid w:val="00034B30"/>
    <w:rsid w:val="00087CB6"/>
    <w:rsid w:val="00090B62"/>
    <w:rsid w:val="00134634"/>
    <w:rsid w:val="001A2494"/>
    <w:rsid w:val="00243DC9"/>
    <w:rsid w:val="00251C6D"/>
    <w:rsid w:val="00292119"/>
    <w:rsid w:val="00311886"/>
    <w:rsid w:val="003331C2"/>
    <w:rsid w:val="00431B0F"/>
    <w:rsid w:val="0044792E"/>
    <w:rsid w:val="00517561"/>
    <w:rsid w:val="005D54D3"/>
    <w:rsid w:val="00650615"/>
    <w:rsid w:val="00683F65"/>
    <w:rsid w:val="00684FC6"/>
    <w:rsid w:val="00A62C42"/>
    <w:rsid w:val="00AB5084"/>
    <w:rsid w:val="00AC4FF3"/>
    <w:rsid w:val="00AD2417"/>
    <w:rsid w:val="00AE4AEE"/>
    <w:rsid w:val="00B17E77"/>
    <w:rsid w:val="00B26B7B"/>
    <w:rsid w:val="00BA1669"/>
    <w:rsid w:val="00BA2BE8"/>
    <w:rsid w:val="00BC4A4F"/>
    <w:rsid w:val="00CA0D6B"/>
    <w:rsid w:val="00CA0E24"/>
    <w:rsid w:val="00CB04A2"/>
    <w:rsid w:val="00DD6BBB"/>
    <w:rsid w:val="00DE754C"/>
    <w:rsid w:val="00E207E1"/>
    <w:rsid w:val="00E6649B"/>
    <w:rsid w:val="00EF0095"/>
    <w:rsid w:val="00F111AF"/>
    <w:rsid w:val="00F57487"/>
    <w:rsid w:val="00FE7379"/>
    <w:rsid w:val="029C14CD"/>
    <w:rsid w:val="07FC18DF"/>
    <w:rsid w:val="46535586"/>
    <w:rsid w:val="5142977B"/>
    <w:rsid w:val="6C69D758"/>
  </w:rsids>
  <m:mathPr>
    <m:mathFont m:val="Cambria Math"/>
    <m:brkBin m:val="before"/>
    <m:brkBinSub m:val="--"/>
    <m:smallFrac m:val="0"/>
    <m:dispDef/>
    <m:lMargin m:val="0"/>
    <m:rMargin m:val="0"/>
    <m:defJc m:val="centerGroup"/>
    <m:wrapIndent m:val="1440"/>
    <m:intLim m:val="subSup"/>
    <m:naryLim m:val="undOvr"/>
  </m:mathPr>
  <w:themeFontLang w:val="es-CO"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24E1314"/>
  <w15:chartTrackingRefBased/>
  <w15:docId w15:val="{824420A9-848B-47CF-8C87-2589F700E8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51C6D"/>
    <w:pPr>
      <w:spacing w:after="0" w:line="240" w:lineRule="auto"/>
      <w:jc w:val="both"/>
    </w:pPr>
    <w:rPr>
      <w:rFonts w:ascii="Arial" w:hAnsi="Arial"/>
      <w:sz w:val="20"/>
      <w:lang w:val="es-CO"/>
    </w:rPr>
  </w:style>
  <w:style w:type="paragraph" w:styleId="Ttulo1">
    <w:name w:val="heading 1"/>
    <w:basedOn w:val="Normal"/>
    <w:next w:val="Normal"/>
    <w:link w:val="Ttulo1Car"/>
    <w:uiPriority w:val="9"/>
    <w:qFormat/>
    <w:rsid w:val="00311886"/>
    <w:pPr>
      <w:keepNext/>
      <w:keepLines/>
      <w:numPr>
        <w:numId w:val="2"/>
      </w:numPr>
      <w:spacing w:before="360" w:after="120"/>
      <w:outlineLvl w:val="0"/>
    </w:pPr>
    <w:rPr>
      <w:rFonts w:eastAsiaTheme="majorEastAsia" w:cstheme="majorBidi"/>
      <w:b/>
      <w:sz w:val="28"/>
      <w:szCs w:val="40"/>
    </w:rPr>
  </w:style>
  <w:style w:type="paragraph" w:styleId="Ttulo2">
    <w:name w:val="heading 2"/>
    <w:basedOn w:val="Normal"/>
    <w:next w:val="Normal"/>
    <w:link w:val="Ttulo2Car"/>
    <w:uiPriority w:val="9"/>
    <w:unhideWhenUsed/>
    <w:qFormat/>
    <w:rsid w:val="005D54D3"/>
    <w:pPr>
      <w:keepNext/>
      <w:keepLines/>
      <w:numPr>
        <w:ilvl w:val="1"/>
        <w:numId w:val="2"/>
      </w:numPr>
      <w:spacing w:before="280" w:after="200"/>
      <w:outlineLvl w:val="1"/>
    </w:pPr>
    <w:rPr>
      <w:rFonts w:eastAsiaTheme="majorEastAsia" w:cstheme="majorBidi"/>
      <w:b/>
      <w:sz w:val="24"/>
      <w:szCs w:val="32"/>
    </w:rPr>
  </w:style>
  <w:style w:type="paragraph" w:styleId="Ttulo3">
    <w:name w:val="heading 3"/>
    <w:basedOn w:val="Normal"/>
    <w:next w:val="Normal"/>
    <w:link w:val="Ttulo3Car"/>
    <w:uiPriority w:val="9"/>
    <w:semiHidden/>
    <w:unhideWhenUsed/>
    <w:qFormat/>
    <w:rsid w:val="00A62C42"/>
    <w:pPr>
      <w:keepNext/>
      <w:keepLines/>
      <w:numPr>
        <w:ilvl w:val="2"/>
        <w:numId w:val="2"/>
      </w:numPr>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A62C42"/>
    <w:pPr>
      <w:keepNext/>
      <w:keepLines/>
      <w:numPr>
        <w:ilvl w:val="3"/>
        <w:numId w:val="2"/>
      </w:numPr>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A62C42"/>
    <w:pPr>
      <w:keepNext/>
      <w:keepLines/>
      <w:numPr>
        <w:ilvl w:val="4"/>
        <w:numId w:val="2"/>
      </w:numPr>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A62C42"/>
    <w:pPr>
      <w:keepNext/>
      <w:keepLines/>
      <w:numPr>
        <w:ilvl w:val="5"/>
        <w:numId w:val="2"/>
      </w:numPr>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A62C42"/>
    <w:pPr>
      <w:keepNext/>
      <w:keepLines/>
      <w:numPr>
        <w:ilvl w:val="6"/>
        <w:numId w:val="2"/>
      </w:numPr>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A62C42"/>
    <w:pPr>
      <w:keepNext/>
      <w:keepLines/>
      <w:numPr>
        <w:ilvl w:val="7"/>
        <w:numId w:val="2"/>
      </w:numPr>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A62C42"/>
    <w:pPr>
      <w:keepNext/>
      <w:keepLines/>
      <w:numPr>
        <w:ilvl w:val="8"/>
        <w:numId w:val="2"/>
      </w:numPr>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311886"/>
    <w:rPr>
      <w:rFonts w:ascii="Arial" w:eastAsiaTheme="majorEastAsia" w:hAnsi="Arial" w:cstheme="majorBidi"/>
      <w:b/>
      <w:sz w:val="28"/>
      <w:szCs w:val="40"/>
      <w:lang w:val="es-CO"/>
    </w:rPr>
  </w:style>
  <w:style w:type="character" w:customStyle="1" w:styleId="Ttulo2Car">
    <w:name w:val="Título 2 Car"/>
    <w:basedOn w:val="Fuentedeprrafopredeter"/>
    <w:link w:val="Ttulo2"/>
    <w:uiPriority w:val="9"/>
    <w:rsid w:val="005D54D3"/>
    <w:rPr>
      <w:rFonts w:ascii="Arial" w:eastAsiaTheme="majorEastAsia" w:hAnsi="Arial" w:cstheme="majorBidi"/>
      <w:b/>
      <w:szCs w:val="32"/>
      <w:lang w:val="es-CO"/>
    </w:rPr>
  </w:style>
  <w:style w:type="character" w:customStyle="1" w:styleId="Ttulo3Car">
    <w:name w:val="Título 3 Car"/>
    <w:basedOn w:val="Fuentedeprrafopredeter"/>
    <w:link w:val="Ttulo3"/>
    <w:uiPriority w:val="9"/>
    <w:semiHidden/>
    <w:rsid w:val="00A62C42"/>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A62C42"/>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A62C42"/>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A62C42"/>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A62C42"/>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A62C42"/>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A62C42"/>
    <w:rPr>
      <w:rFonts w:eastAsiaTheme="majorEastAsia" w:cstheme="majorBidi"/>
      <w:color w:val="272727" w:themeColor="text1" w:themeTint="D8"/>
    </w:rPr>
  </w:style>
  <w:style w:type="paragraph" w:styleId="Ttulo">
    <w:name w:val="Title"/>
    <w:basedOn w:val="Normal"/>
    <w:next w:val="Normal"/>
    <w:link w:val="TtuloCar"/>
    <w:uiPriority w:val="10"/>
    <w:qFormat/>
    <w:rsid w:val="00A62C42"/>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A62C42"/>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A62C42"/>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A62C42"/>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A62C42"/>
    <w:pPr>
      <w:spacing w:before="160"/>
      <w:jc w:val="center"/>
    </w:pPr>
    <w:rPr>
      <w:i/>
      <w:iCs/>
      <w:color w:val="404040" w:themeColor="text1" w:themeTint="BF"/>
    </w:rPr>
  </w:style>
  <w:style w:type="character" w:customStyle="1" w:styleId="CitaCar">
    <w:name w:val="Cita Car"/>
    <w:basedOn w:val="Fuentedeprrafopredeter"/>
    <w:link w:val="Cita"/>
    <w:uiPriority w:val="29"/>
    <w:rsid w:val="00A62C42"/>
    <w:rPr>
      <w:i/>
      <w:iCs/>
      <w:color w:val="404040" w:themeColor="text1" w:themeTint="BF"/>
    </w:rPr>
  </w:style>
  <w:style w:type="paragraph" w:styleId="Prrafodelista">
    <w:name w:val="List Paragraph"/>
    <w:basedOn w:val="Normal"/>
    <w:uiPriority w:val="34"/>
    <w:qFormat/>
    <w:rsid w:val="00A62C42"/>
    <w:pPr>
      <w:ind w:left="720"/>
      <w:contextualSpacing/>
    </w:pPr>
  </w:style>
  <w:style w:type="character" w:styleId="nfasisintenso">
    <w:name w:val="Intense Emphasis"/>
    <w:basedOn w:val="Fuentedeprrafopredeter"/>
    <w:uiPriority w:val="21"/>
    <w:qFormat/>
    <w:rsid w:val="00A62C42"/>
    <w:rPr>
      <w:i/>
      <w:iCs/>
      <w:color w:val="0F4761" w:themeColor="accent1" w:themeShade="BF"/>
    </w:rPr>
  </w:style>
  <w:style w:type="paragraph" w:styleId="Citadestacada">
    <w:name w:val="Intense Quote"/>
    <w:basedOn w:val="Normal"/>
    <w:next w:val="Normal"/>
    <w:link w:val="CitadestacadaCar"/>
    <w:uiPriority w:val="30"/>
    <w:qFormat/>
    <w:rsid w:val="00A62C4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A62C42"/>
    <w:rPr>
      <w:i/>
      <w:iCs/>
      <w:color w:val="0F4761" w:themeColor="accent1" w:themeShade="BF"/>
    </w:rPr>
  </w:style>
  <w:style w:type="character" w:styleId="Referenciaintensa">
    <w:name w:val="Intense Reference"/>
    <w:basedOn w:val="Fuentedeprrafopredeter"/>
    <w:uiPriority w:val="32"/>
    <w:qFormat/>
    <w:rsid w:val="00A62C42"/>
    <w:rPr>
      <w:b/>
      <w:bCs/>
      <w:smallCaps/>
      <w:color w:val="0F4761" w:themeColor="accent1" w:themeShade="BF"/>
      <w:spacing w:val="5"/>
    </w:rPr>
  </w:style>
  <w:style w:type="paragraph" w:customStyle="1" w:styleId="Default">
    <w:name w:val="Default"/>
    <w:link w:val="DefaultCar"/>
    <w:rsid w:val="005D54D3"/>
    <w:pPr>
      <w:autoSpaceDE w:val="0"/>
      <w:autoSpaceDN w:val="0"/>
      <w:adjustRightInd w:val="0"/>
      <w:spacing w:after="0" w:line="240" w:lineRule="auto"/>
      <w:jc w:val="center"/>
    </w:pPr>
    <w:rPr>
      <w:rFonts w:ascii="Arial" w:eastAsia="Times New Roman" w:hAnsi="Arial" w:cs="Arial"/>
      <w:b/>
      <w:color w:val="000000"/>
      <w:kern w:val="0"/>
      <w:sz w:val="40"/>
      <w:lang w:val="es-ES" w:eastAsia="zh-CN"/>
      <w14:ligatures w14:val="none"/>
    </w:rPr>
  </w:style>
  <w:style w:type="character" w:customStyle="1" w:styleId="DefaultCar">
    <w:name w:val="Default Car"/>
    <w:link w:val="Default"/>
    <w:rsid w:val="005D54D3"/>
    <w:rPr>
      <w:rFonts w:ascii="Arial" w:eastAsia="Times New Roman" w:hAnsi="Arial" w:cs="Arial"/>
      <w:b/>
      <w:color w:val="000000"/>
      <w:kern w:val="0"/>
      <w:sz w:val="40"/>
      <w:lang w:val="es-ES" w:eastAsia="zh-CN"/>
      <w14:ligatures w14:val="none"/>
    </w:rPr>
  </w:style>
  <w:style w:type="paragraph" w:styleId="TtuloTDC">
    <w:name w:val="TOC Heading"/>
    <w:basedOn w:val="Ttulo1"/>
    <w:next w:val="Normal"/>
    <w:uiPriority w:val="39"/>
    <w:unhideWhenUsed/>
    <w:qFormat/>
    <w:rsid w:val="001A2494"/>
    <w:pPr>
      <w:spacing w:after="360" w:line="259" w:lineRule="auto"/>
      <w:jc w:val="center"/>
      <w:outlineLvl w:val="9"/>
    </w:pPr>
    <w:rPr>
      <w:kern w:val="0"/>
      <w:szCs w:val="32"/>
      <w:lang w:val="en-US"/>
      <w14:ligatures w14:val="none"/>
    </w:rPr>
  </w:style>
  <w:style w:type="paragraph" w:styleId="Encabezado">
    <w:name w:val="header"/>
    <w:aliases w:val="Encabezado 1"/>
    <w:basedOn w:val="Normal"/>
    <w:link w:val="EncabezadoCar"/>
    <w:uiPriority w:val="99"/>
    <w:unhideWhenUsed/>
    <w:rsid w:val="00251C6D"/>
    <w:pPr>
      <w:tabs>
        <w:tab w:val="center" w:pos="4680"/>
        <w:tab w:val="right" w:pos="9360"/>
      </w:tabs>
    </w:pPr>
  </w:style>
  <w:style w:type="character" w:customStyle="1" w:styleId="EncabezadoCar">
    <w:name w:val="Encabezado Car"/>
    <w:aliases w:val="Encabezado 1 Car"/>
    <w:basedOn w:val="Fuentedeprrafopredeter"/>
    <w:link w:val="Encabezado"/>
    <w:uiPriority w:val="99"/>
    <w:rsid w:val="00251C6D"/>
    <w:rPr>
      <w:rFonts w:ascii="Arial" w:hAnsi="Arial"/>
      <w:sz w:val="20"/>
      <w:lang w:val="es-CO"/>
    </w:rPr>
  </w:style>
  <w:style w:type="paragraph" w:styleId="Piedepgina">
    <w:name w:val="footer"/>
    <w:basedOn w:val="Normal"/>
    <w:link w:val="PiedepginaCar"/>
    <w:uiPriority w:val="99"/>
    <w:unhideWhenUsed/>
    <w:rsid w:val="00251C6D"/>
    <w:pPr>
      <w:tabs>
        <w:tab w:val="center" w:pos="4680"/>
        <w:tab w:val="right" w:pos="9360"/>
      </w:tabs>
    </w:pPr>
  </w:style>
  <w:style w:type="character" w:customStyle="1" w:styleId="PiedepginaCar">
    <w:name w:val="Pie de página Car"/>
    <w:basedOn w:val="Fuentedeprrafopredeter"/>
    <w:link w:val="Piedepgina"/>
    <w:uiPriority w:val="99"/>
    <w:rsid w:val="00251C6D"/>
    <w:rPr>
      <w:rFonts w:ascii="Arial" w:hAnsi="Arial"/>
      <w:sz w:val="20"/>
      <w:lang w:val="es-CO"/>
    </w:rPr>
  </w:style>
  <w:style w:type="table" w:styleId="Tablaconcuadrcula">
    <w:name w:val="Table Grid"/>
    <w:basedOn w:val="Tablanormal"/>
    <w:uiPriority w:val="59"/>
    <w:rsid w:val="00251C6D"/>
    <w:pPr>
      <w:spacing w:after="0" w:line="240" w:lineRule="auto"/>
    </w:pPr>
    <w:rPr>
      <w:rFonts w:ascii="Calibri" w:eastAsia="Calibri" w:hAnsi="Calibri" w:cs="Times New Roman"/>
      <w:kern w:val="0"/>
      <w:sz w:val="20"/>
      <w:szCs w:val="20"/>
      <w:lang w:val="es-CO" w:eastAsia="es-C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DC1">
    <w:name w:val="toc 1"/>
    <w:basedOn w:val="Normal"/>
    <w:next w:val="Normal"/>
    <w:autoRedefine/>
    <w:uiPriority w:val="39"/>
    <w:unhideWhenUsed/>
    <w:rsid w:val="00311886"/>
    <w:pPr>
      <w:spacing w:after="100"/>
    </w:pPr>
    <w:rPr>
      <w:b/>
      <w:caps/>
    </w:rPr>
  </w:style>
  <w:style w:type="character" w:styleId="Hipervnculo">
    <w:name w:val="Hyperlink"/>
    <w:basedOn w:val="Fuentedeprrafopredeter"/>
    <w:uiPriority w:val="99"/>
    <w:unhideWhenUsed/>
    <w:rsid w:val="00311886"/>
    <w:rPr>
      <w:color w:val="467886" w:themeColor="hyperlink"/>
      <w:u w:val="single"/>
    </w:rPr>
  </w:style>
  <w:style w:type="paragraph" w:styleId="TDC2">
    <w:name w:val="toc 2"/>
    <w:basedOn w:val="Normal"/>
    <w:next w:val="Normal"/>
    <w:autoRedefine/>
    <w:uiPriority w:val="39"/>
    <w:unhideWhenUsed/>
    <w:rsid w:val="00CA0D6B"/>
    <w:pPr>
      <w:spacing w:after="100"/>
      <w:ind w:left="2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4.xml.rels><?xml version="1.0" encoding="UTF-8" standalone="yes"?>
<Relationships xmlns="http://schemas.openxmlformats.org/package/2006/relationships"><Relationship Id="rId3" Type="http://schemas.microsoft.com/office/2007/relationships/hdphoto" Target="media/hdphoto1.wdp"/><Relationship Id="rId2" Type="http://schemas.openxmlformats.org/officeDocument/2006/relationships/image" Target="media/image3.png"/><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leone\Downloads\Politicas%20de%20Seguridad\Pol&#237;tica%20de%20seguridad%20para%20la%20gesti&#243;n%20de%20contrase&#241;a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3FF19EFAA0846146A7B4CD27FAA19006" ma:contentTypeVersion="0" ma:contentTypeDescription="Crear nuevo documento." ma:contentTypeScope="" ma:versionID="0ad5dc4a4a8a576144abf63bf88c6ffe">
  <xsd:schema xmlns:xsd="http://www.w3.org/2001/XMLSchema" xmlns:xs="http://www.w3.org/2001/XMLSchema" xmlns:p="http://schemas.microsoft.com/office/2006/metadata/properties" targetNamespace="http://schemas.microsoft.com/office/2006/metadata/properties" ma:root="true" ma:fieldsID="6f811a6767019e7426d133b423302158">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CAF99D-62E5-4554-B6CC-3D7475F3063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78D96C56-3367-43AB-97A6-35A58E1BCFBA}">
  <ds:schemaRefs>
    <ds:schemaRef ds:uri="http://schemas.microsoft.com/sharepoint/v3/contenttype/forms"/>
  </ds:schemaRefs>
</ds:datastoreItem>
</file>

<file path=customXml/itemProps3.xml><?xml version="1.0" encoding="utf-8"?>
<ds:datastoreItem xmlns:ds="http://schemas.openxmlformats.org/officeDocument/2006/customXml" ds:itemID="{983722F4-B0DF-4FEE-A1CD-5F81EA2C81C2}">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CFD3E68E-EE30-49E9-95EF-43C879F0B6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Política de seguridad para la gestión de contraseñas</Template>
  <TotalTime>2</TotalTime>
  <Pages>7</Pages>
  <Words>1974</Words>
  <Characters>10862</Characters>
  <Application>Microsoft Office Word</Application>
  <DocSecurity>0</DocSecurity>
  <Lines>90</Lines>
  <Paragraphs>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12811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José Hugo León Escobar</dc:creator>
  <cp:keywords/>
  <dc:description/>
  <cp:lastModifiedBy>Diego Israel Castillo Porras</cp:lastModifiedBy>
  <cp:revision>2</cp:revision>
  <dcterms:created xsi:type="dcterms:W3CDTF">2025-09-26T19:58:00Z</dcterms:created>
  <dcterms:modified xsi:type="dcterms:W3CDTF">2025-09-26T19:58:00Z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0x0101003FF19EFAA0846146A7B4CD27FAA19006</vt:lpwstr>
  </property>
</Properties>
</file>